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3DDA9A" w14:textId="5916F857" w:rsidR="00DD267F" w:rsidRPr="00525B65" w:rsidRDefault="00E300EB" w:rsidP="006B72B7">
      <w:pPr>
        <w:spacing w:line="700" w:lineRule="exact"/>
        <w:jc w:val="center"/>
        <w:rPr>
          <w:rFonts w:ascii="TH SarabunIT๙" w:hAnsi="TH SarabunIT๙" w:cs="TH SarabunIT๙"/>
          <w:b/>
          <w:bCs/>
          <w:color w:val="FFFFFF"/>
          <w:spacing w:val="-20"/>
          <w:sz w:val="58"/>
          <w:szCs w:val="58"/>
        </w:rPr>
      </w:pPr>
      <w:r w:rsidRPr="00525B65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59776" behindDoc="0" locked="0" layoutInCell="1" allowOverlap="1" wp14:anchorId="27EDF386" wp14:editId="6BC7550E">
            <wp:simplePos x="0" y="0"/>
            <wp:positionH relativeFrom="margin">
              <wp:align>left</wp:align>
            </wp:positionH>
            <wp:positionV relativeFrom="paragraph">
              <wp:posOffset>-95885</wp:posOffset>
            </wp:positionV>
            <wp:extent cx="539115" cy="539750"/>
            <wp:effectExtent l="0" t="0" r="0" b="0"/>
            <wp:wrapNone/>
            <wp:docPr id="6" name="รูปภาพ 8" descr="krut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8" descr="krut_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0C67" w:rsidRPr="00525B65">
        <w:rPr>
          <w:rFonts w:ascii="TH SarabunIT๙" w:hAnsi="TH SarabunIT๙" w:cs="TH SarabunIT๙"/>
          <w:b/>
          <w:bCs/>
          <w:sz w:val="58"/>
          <w:szCs w:val="58"/>
          <w:cs/>
        </w:rPr>
        <w:t xml:space="preserve">          </w:t>
      </w:r>
      <w:r w:rsidR="00FE0C67" w:rsidRPr="00525B65">
        <w:rPr>
          <w:rFonts w:ascii="TH SarabunIT๙" w:hAnsi="TH SarabunIT๙" w:cs="TH SarabunIT๙"/>
          <w:b/>
          <w:bCs/>
          <w:sz w:val="22"/>
          <w:szCs w:val="22"/>
          <w:cs/>
        </w:rPr>
        <w:t xml:space="preserve"> </w:t>
      </w:r>
      <w:r w:rsidR="00FE0C67" w:rsidRPr="00525B65">
        <w:rPr>
          <w:rFonts w:ascii="TH SarabunIT๙" w:hAnsi="TH SarabunIT๙" w:cs="TH SarabunIT๙"/>
          <w:b/>
          <w:bCs/>
          <w:sz w:val="58"/>
          <w:szCs w:val="58"/>
          <w:cs/>
        </w:rPr>
        <w:t xml:space="preserve">        </w:t>
      </w:r>
      <w:r w:rsidR="00DD267F" w:rsidRPr="00525B65">
        <w:rPr>
          <w:rFonts w:ascii="TH SarabunIT๙" w:hAnsi="TH SarabunIT๙" w:cs="TH SarabunIT๙"/>
          <w:b/>
          <w:bCs/>
          <w:sz w:val="58"/>
          <w:szCs w:val="58"/>
          <w:cs/>
        </w:rPr>
        <w:t>บันทึกข้อความ</w:t>
      </w:r>
      <w:r w:rsidR="00DD267F" w:rsidRPr="00525B65">
        <w:rPr>
          <w:rFonts w:ascii="TH SarabunIT๙" w:hAnsi="TH SarabunIT๙" w:cs="TH SarabunIT๙"/>
        </w:rPr>
        <w:tab/>
      </w:r>
      <w:r w:rsidR="00DD267F" w:rsidRPr="00525B65">
        <w:rPr>
          <w:rFonts w:ascii="TH SarabunIT๙" w:hAnsi="TH SarabunIT๙" w:cs="TH SarabunIT๙"/>
          <w:b/>
          <w:bCs/>
          <w:color w:val="FFFFFF"/>
          <w:spacing w:val="-20"/>
          <w:sz w:val="58"/>
          <w:szCs w:val="58"/>
          <w:cs/>
        </w:rPr>
        <w:t>บันทึกข้อความ</w:t>
      </w:r>
    </w:p>
    <w:p w14:paraId="55F849BE" w14:textId="63BB65CF" w:rsidR="008535D9" w:rsidRPr="00525B65" w:rsidRDefault="00E300EB" w:rsidP="004470AA">
      <w:pPr>
        <w:tabs>
          <w:tab w:val="left" w:pos="9000"/>
        </w:tabs>
        <w:rPr>
          <w:rFonts w:ascii="TH SarabunIT๙" w:hAnsi="TH SarabunIT๙" w:cs="TH SarabunIT๙"/>
          <w:noProof/>
          <w:sz w:val="32"/>
          <w:szCs w:val="32"/>
          <w:cs/>
        </w:rPr>
      </w:pPr>
      <w:r w:rsidRPr="00525B6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4294967295" distB="4294967295" distL="114300" distR="114300" simplePos="0" relativeHeight="251655680" behindDoc="0" locked="0" layoutInCell="1" allowOverlap="1" wp14:anchorId="6EA43345" wp14:editId="61EF0050">
                <wp:simplePos x="0" y="0"/>
                <wp:positionH relativeFrom="column">
                  <wp:posOffset>844550</wp:posOffset>
                </wp:positionH>
                <wp:positionV relativeFrom="paragraph">
                  <wp:posOffset>240664</wp:posOffset>
                </wp:positionV>
                <wp:extent cx="4895850" cy="0"/>
                <wp:effectExtent l="0" t="0" r="0" b="0"/>
                <wp:wrapNone/>
                <wp:docPr id="4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9585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28BFEB" id="Line 12" o:spid="_x0000_s1026" style="position:absolute;z-index:2516556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6.5pt,18.95pt" to="452pt,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">
                <v:stroke dashstyle="1 1" endcap="round"/>
              </v:line>
            </w:pict>
          </mc:Fallback>
        </mc:AlternateContent>
      </w:r>
      <w:r w:rsidR="008535D9" w:rsidRPr="00525B65">
        <w:rPr>
          <w:rFonts w:ascii="TH SarabunIT๙" w:hAnsi="TH SarabunIT๙" w:cs="TH SarabunIT๙"/>
          <w:b/>
          <w:bCs/>
          <w:sz w:val="40"/>
          <w:szCs w:val="40"/>
          <w:cs/>
        </w:rPr>
        <w:t>ส่วนราชการ</w:t>
      </w:r>
      <w:r w:rsidR="008535D9" w:rsidRPr="00525B6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002E5" w:rsidRPr="00525B6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62CFF" w:rsidRPr="00525B6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25B65" w:rsidRPr="00525B65">
        <w:rPr>
          <w:rFonts w:ascii="TH SarabunIT๙" w:hAnsi="TH SarabunIT๙" w:cs="TH SarabunIT๙"/>
          <w:sz w:val="32"/>
          <w:szCs w:val="32"/>
          <w:cs/>
        </w:rPr>
        <w:t xml:space="preserve">งานยุทธศาสตร์และงบประมาณ </w:t>
      </w:r>
      <w:r w:rsidRPr="00525B65">
        <w:rPr>
          <w:rFonts w:ascii="TH SarabunIT๙" w:hAnsi="TH SarabunIT๙" w:cs="TH SarabunIT๙"/>
          <w:sz w:val="32"/>
          <w:szCs w:val="32"/>
          <w:cs/>
        </w:rPr>
        <w:t xml:space="preserve">สำนักปลัด </w:t>
      </w:r>
      <w:r w:rsidR="00525B65" w:rsidRPr="00525B65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องค์การบริหารส่วนตำบลทองเอน</w:t>
      </w:r>
    </w:p>
    <w:p w14:paraId="3131EB58" w14:textId="2DC5B716" w:rsidR="008535D9" w:rsidRPr="00525B65" w:rsidRDefault="00E300EB" w:rsidP="009813B5">
      <w:pPr>
        <w:tabs>
          <w:tab w:val="left" w:pos="9000"/>
        </w:tabs>
        <w:rPr>
          <w:rFonts w:ascii="TH SarabunIT๙" w:hAnsi="TH SarabunIT๙" w:cs="TH SarabunIT๙"/>
          <w:sz w:val="32"/>
          <w:szCs w:val="32"/>
          <w:cs/>
        </w:rPr>
      </w:pPr>
      <w:r w:rsidRPr="00525B6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4294967295" distB="4294967295" distL="114300" distR="114300" simplePos="0" relativeHeight="251657728" behindDoc="0" locked="0" layoutInCell="1" allowOverlap="1" wp14:anchorId="2C4FC4DF" wp14:editId="29E04E1C">
                <wp:simplePos x="0" y="0"/>
                <wp:positionH relativeFrom="column">
                  <wp:posOffset>3200400</wp:posOffset>
                </wp:positionH>
                <wp:positionV relativeFrom="paragraph">
                  <wp:posOffset>243204</wp:posOffset>
                </wp:positionV>
                <wp:extent cx="2538095" cy="0"/>
                <wp:effectExtent l="0" t="0" r="0" b="0"/>
                <wp:wrapNone/>
                <wp:docPr id="2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38095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CB4FB0" id="Line 14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52pt,19.15pt" to="451.85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">
                <v:stroke dashstyle="1 1" endcap="round"/>
              </v:line>
            </w:pict>
          </mc:Fallback>
        </mc:AlternateContent>
      </w:r>
      <w:r w:rsidRPr="00525B6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4294967295" distB="4294967295" distL="114300" distR="114300" simplePos="0" relativeHeight="251656704" behindDoc="0" locked="0" layoutInCell="1" allowOverlap="1" wp14:anchorId="0B405A95" wp14:editId="6ED37247">
                <wp:simplePos x="0" y="0"/>
                <wp:positionH relativeFrom="column">
                  <wp:posOffset>115570</wp:posOffset>
                </wp:positionH>
                <wp:positionV relativeFrom="paragraph">
                  <wp:posOffset>243204</wp:posOffset>
                </wp:positionV>
                <wp:extent cx="2758440" cy="0"/>
                <wp:effectExtent l="0" t="0" r="0" b="0"/>
                <wp:wrapNone/>
                <wp:docPr id="3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5844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98A34B" id="Line 13" o:spid="_x0000_s1026" style="position:absolute;z-index:251656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9.1pt,19.15pt" to="226.3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">
                <v:stroke dashstyle="1 1" endcap="round"/>
              </v:line>
            </w:pict>
          </mc:Fallback>
        </mc:AlternateContent>
      </w:r>
      <w:r w:rsidR="008535D9" w:rsidRPr="00525B65">
        <w:rPr>
          <w:rFonts w:ascii="TH SarabunIT๙" w:hAnsi="TH SarabunIT๙" w:cs="TH SarabunIT๙"/>
          <w:b/>
          <w:bCs/>
          <w:sz w:val="40"/>
          <w:szCs w:val="40"/>
          <w:cs/>
        </w:rPr>
        <w:t>ที่</w:t>
      </w:r>
      <w:r w:rsidR="004B4D7E" w:rsidRPr="00525B65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525B65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525B65" w:rsidRPr="00525B65">
        <w:rPr>
          <w:rFonts w:ascii="TH SarabunIT๙" w:hAnsi="TH SarabunIT๙" w:cs="TH SarabunIT๙"/>
          <w:sz w:val="32"/>
          <w:szCs w:val="32"/>
          <w:cs/>
        </w:rPr>
        <w:t>สห</w:t>
      </w:r>
      <w:r w:rsidR="004B4D7E" w:rsidRPr="00525B6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25B65" w:rsidRPr="00525B65">
        <w:rPr>
          <w:rFonts w:ascii="TH SarabunIT๙" w:hAnsi="TH SarabunIT๙" w:cs="TH SarabunIT๙"/>
          <w:sz w:val="32"/>
          <w:szCs w:val="32"/>
          <w:cs/>
        </w:rPr>
        <w:t>73701</w:t>
      </w:r>
      <w:r w:rsidR="004B4D7E" w:rsidRPr="00525B65">
        <w:rPr>
          <w:rFonts w:ascii="TH SarabunIT๙" w:hAnsi="TH SarabunIT๙" w:cs="TH SarabunIT๙"/>
          <w:sz w:val="32"/>
          <w:szCs w:val="32"/>
          <w:cs/>
        </w:rPr>
        <w:t>/</w:t>
      </w:r>
      <w:r w:rsidR="009F5448" w:rsidRPr="009F5448">
        <w:rPr>
          <w:rFonts w:ascii="TH SarabunIT๙" w:hAnsi="TH SarabunIT๙" w:cs="TH SarabunIT๙" w:hint="cs"/>
          <w:sz w:val="32"/>
          <w:szCs w:val="32"/>
          <w:cs/>
        </w:rPr>
        <w:t>1570</w:t>
      </w:r>
      <w:r w:rsidR="009813B5" w:rsidRPr="00525B65">
        <w:rPr>
          <w:rFonts w:ascii="TH SarabunIT๙" w:hAnsi="TH SarabunIT๙" w:cs="TH SarabunIT๙"/>
          <w:b/>
          <w:bCs/>
          <w:sz w:val="38"/>
          <w:szCs w:val="38"/>
          <w:cs/>
        </w:rPr>
        <w:t xml:space="preserve">                         </w:t>
      </w:r>
      <w:r w:rsidR="009F5448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</w:t>
      </w:r>
      <w:r w:rsidR="009813B5" w:rsidRPr="00525B65">
        <w:rPr>
          <w:rFonts w:ascii="TH SarabunIT๙" w:hAnsi="TH SarabunIT๙" w:cs="TH SarabunIT๙"/>
          <w:b/>
          <w:bCs/>
          <w:sz w:val="40"/>
          <w:szCs w:val="40"/>
          <w:cs/>
        </w:rPr>
        <w:t>วัน</w:t>
      </w:r>
      <w:r w:rsidR="008535D9" w:rsidRPr="00525B65">
        <w:rPr>
          <w:rFonts w:ascii="TH SarabunIT๙" w:hAnsi="TH SarabunIT๙" w:cs="TH SarabunIT๙"/>
          <w:b/>
          <w:bCs/>
          <w:sz w:val="40"/>
          <w:szCs w:val="40"/>
          <w:cs/>
        </w:rPr>
        <w:t>ที่</w:t>
      </w:r>
      <w:r w:rsidR="001D2D8E" w:rsidRPr="00525B6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 </w:t>
      </w:r>
      <w:r w:rsidR="009F5448" w:rsidRPr="009F5448">
        <w:rPr>
          <w:rFonts w:ascii="TH SarabunIT๙" w:hAnsi="TH SarabunIT๙" w:cs="TH SarabunIT๙" w:hint="cs"/>
          <w:sz w:val="32"/>
          <w:szCs w:val="32"/>
          <w:cs/>
        </w:rPr>
        <w:t>11</w:t>
      </w:r>
      <w:r w:rsidR="005416DA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="0060340B" w:rsidRPr="00525B65">
        <w:rPr>
          <w:rFonts w:ascii="TH SarabunIT๙" w:hAnsi="TH SarabunIT๙" w:cs="TH SarabunIT๙"/>
          <w:sz w:val="32"/>
          <w:szCs w:val="32"/>
          <w:cs/>
        </w:rPr>
        <w:t xml:space="preserve"> สิงหาคม</w:t>
      </w:r>
      <w:r w:rsidR="006D2549" w:rsidRPr="00525B65">
        <w:rPr>
          <w:rFonts w:ascii="TH SarabunIT๙" w:hAnsi="TH SarabunIT๙" w:cs="TH SarabunIT๙"/>
          <w:sz w:val="32"/>
          <w:szCs w:val="32"/>
          <w:cs/>
        </w:rPr>
        <w:t xml:space="preserve">  ๒๕๖</w:t>
      </w:r>
      <w:r w:rsidR="00C84CB6">
        <w:rPr>
          <w:rFonts w:ascii="TH SarabunIT๙" w:hAnsi="TH SarabunIT๙" w:cs="TH SarabunIT๙" w:hint="cs"/>
          <w:sz w:val="32"/>
          <w:szCs w:val="32"/>
          <w:cs/>
        </w:rPr>
        <w:t>6</w:t>
      </w:r>
    </w:p>
    <w:p w14:paraId="559130B0" w14:textId="77777777" w:rsidR="007725D5" w:rsidRPr="00525B65" w:rsidRDefault="00E300EB" w:rsidP="004470AA">
      <w:pPr>
        <w:tabs>
          <w:tab w:val="left" w:pos="9000"/>
        </w:tabs>
        <w:rPr>
          <w:rFonts w:ascii="TH SarabunIT๙" w:hAnsi="TH SarabunIT๙" w:cs="TH SarabunIT๙"/>
          <w:sz w:val="32"/>
          <w:szCs w:val="32"/>
        </w:rPr>
      </w:pPr>
      <w:r w:rsidRPr="00525B6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4294967295" distB="4294967295" distL="114300" distR="114300" simplePos="0" relativeHeight="251658752" behindDoc="0" locked="0" layoutInCell="1" allowOverlap="1" wp14:anchorId="3EDFC91D" wp14:editId="42E15FCD">
                <wp:simplePos x="0" y="0"/>
                <wp:positionH relativeFrom="column">
                  <wp:posOffset>333375</wp:posOffset>
                </wp:positionH>
                <wp:positionV relativeFrom="paragraph">
                  <wp:posOffset>245109</wp:posOffset>
                </wp:positionV>
                <wp:extent cx="5400040" cy="0"/>
                <wp:effectExtent l="0" t="0" r="0" b="0"/>
                <wp:wrapNone/>
                <wp:docPr id="1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0004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EE9689" id="Line 15" o:spid="_x0000_s1026" style="position:absolute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6.25pt,19.3pt" to="451.45pt,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">
                <v:stroke dashstyle="1 1" endcap="round"/>
              </v:line>
            </w:pict>
          </mc:Fallback>
        </mc:AlternateContent>
      </w:r>
      <w:r w:rsidR="008535D9" w:rsidRPr="00525B65">
        <w:rPr>
          <w:rFonts w:ascii="TH SarabunIT๙" w:hAnsi="TH SarabunIT๙" w:cs="TH SarabunIT๙"/>
          <w:b/>
          <w:bCs/>
          <w:sz w:val="40"/>
          <w:szCs w:val="40"/>
          <w:cs/>
        </w:rPr>
        <w:t>เรื่อง</w:t>
      </w:r>
      <w:r w:rsidR="004B4D7E" w:rsidRPr="00525B65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6D2549" w:rsidRPr="00525B6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725D5" w:rsidRPr="00525B65">
        <w:rPr>
          <w:rFonts w:ascii="TH SarabunIT๙" w:hAnsi="TH SarabunIT๙" w:cs="TH SarabunIT๙"/>
          <w:sz w:val="32"/>
          <w:szCs w:val="32"/>
        </w:rPr>
        <w:t xml:space="preserve"> </w:t>
      </w:r>
      <w:r w:rsidR="002A2D15" w:rsidRPr="00525B65">
        <w:rPr>
          <w:rFonts w:ascii="TH SarabunIT๙" w:hAnsi="TH SarabunIT๙" w:cs="TH SarabunIT๙"/>
          <w:sz w:val="32"/>
          <w:szCs w:val="32"/>
          <w:cs/>
        </w:rPr>
        <w:t>รายงานผลการประเมิน</w:t>
      </w:r>
      <w:r w:rsidR="006D2549" w:rsidRPr="00525B65">
        <w:rPr>
          <w:rFonts w:ascii="TH SarabunIT๙" w:hAnsi="TH SarabunIT๙" w:cs="TH SarabunIT๙"/>
          <w:sz w:val="32"/>
          <w:szCs w:val="32"/>
          <w:cs/>
        </w:rPr>
        <w:t>คุณธรรมและความโปร่งใสในการดำเนินงาน</w:t>
      </w:r>
      <w:r w:rsidR="007725D5" w:rsidRPr="00525B65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="007725D5" w:rsidRPr="00525B65">
        <w:rPr>
          <w:rFonts w:ascii="TH SarabunIT๙" w:hAnsi="TH SarabunIT๙" w:cs="TH SarabunIT๙"/>
          <w:sz w:val="32"/>
          <w:szCs w:val="32"/>
        </w:rPr>
        <w:t xml:space="preserve">ITA) </w:t>
      </w:r>
      <w:r w:rsidR="006D2549" w:rsidRPr="00525B65">
        <w:rPr>
          <w:rFonts w:ascii="TH SarabunIT๙" w:hAnsi="TH SarabunIT๙" w:cs="TH SarabunIT๙"/>
          <w:sz w:val="32"/>
          <w:szCs w:val="32"/>
          <w:cs/>
        </w:rPr>
        <w:t>ขององค์การบริหารส่วน</w:t>
      </w:r>
      <w:r w:rsidR="007725D5" w:rsidRPr="00525B65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6848CD3F" w14:textId="73916321" w:rsidR="006D2549" w:rsidRPr="00525B65" w:rsidRDefault="007725D5" w:rsidP="004470AA">
      <w:pPr>
        <w:tabs>
          <w:tab w:val="left" w:pos="9000"/>
        </w:tabs>
        <w:rPr>
          <w:rFonts w:ascii="TH SarabunIT๙" w:hAnsi="TH SarabunIT๙" w:cs="TH SarabunIT๙"/>
          <w:sz w:val="32"/>
          <w:szCs w:val="32"/>
        </w:rPr>
      </w:pPr>
      <w:r w:rsidRPr="00525B65">
        <w:rPr>
          <w:rFonts w:ascii="TH SarabunIT๙" w:hAnsi="TH SarabunIT๙" w:cs="TH SarabunIT๙"/>
          <w:sz w:val="32"/>
          <w:szCs w:val="32"/>
        </w:rPr>
        <w:t xml:space="preserve">           </w:t>
      </w:r>
      <w:r w:rsidR="007554D6" w:rsidRPr="00525B65">
        <w:rPr>
          <w:rFonts w:ascii="TH SarabunIT๙" w:hAnsi="TH SarabunIT๙" w:cs="TH SarabunIT๙"/>
          <w:sz w:val="32"/>
          <w:szCs w:val="32"/>
          <w:cs/>
        </w:rPr>
        <w:t>ตำบล</w:t>
      </w:r>
      <w:r w:rsidR="00525B65" w:rsidRPr="00525B65">
        <w:rPr>
          <w:rFonts w:ascii="TH SarabunIT๙" w:hAnsi="TH SarabunIT๙" w:cs="TH SarabunIT๙" w:hint="cs"/>
          <w:sz w:val="32"/>
          <w:szCs w:val="32"/>
          <w:cs/>
        </w:rPr>
        <w:t>ทองเอน</w:t>
      </w:r>
      <w:r w:rsidR="007554D6" w:rsidRPr="00525B6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D2549" w:rsidRPr="00525B65">
        <w:rPr>
          <w:rFonts w:ascii="TH SarabunIT๙" w:hAnsi="TH SarabunIT๙" w:cs="TH SarabunIT๙"/>
          <w:sz w:val="32"/>
          <w:szCs w:val="32"/>
          <w:cs/>
        </w:rPr>
        <w:t xml:space="preserve"> ประจำปีงบประมาณ พ.ศ. ๒๕๖</w:t>
      </w:r>
      <w:r w:rsidR="00C84CB6">
        <w:rPr>
          <w:rFonts w:ascii="TH SarabunIT๙" w:hAnsi="TH SarabunIT๙" w:cs="TH SarabunIT๙" w:hint="cs"/>
          <w:sz w:val="32"/>
          <w:szCs w:val="32"/>
          <w:cs/>
        </w:rPr>
        <w:t>6</w:t>
      </w:r>
      <w:r w:rsidR="002A2D15" w:rsidRPr="00525B65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20BBBDF8" w14:textId="3BBC94B8" w:rsidR="00C87E7C" w:rsidRPr="00525B65" w:rsidRDefault="006D2549" w:rsidP="00FB3EF2">
      <w:pPr>
        <w:spacing w:before="120"/>
        <w:ind w:left="720" w:hanging="720"/>
        <w:jc w:val="thaiDistribute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525B6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4294967295" distB="4294967295" distL="114300" distR="114300" simplePos="0" relativeHeight="251661824" behindDoc="0" locked="0" layoutInCell="1" allowOverlap="1" wp14:anchorId="4586EB91" wp14:editId="183FC64C">
                <wp:simplePos x="0" y="0"/>
                <wp:positionH relativeFrom="margin">
                  <wp:align>right</wp:align>
                </wp:positionH>
                <wp:positionV relativeFrom="paragraph">
                  <wp:posOffset>3810</wp:posOffset>
                </wp:positionV>
                <wp:extent cx="5400040" cy="0"/>
                <wp:effectExtent l="0" t="0" r="10160" b="19050"/>
                <wp:wrapNone/>
                <wp:docPr id="5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0004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241650" id="Line 15" o:spid="_x0000_s1026" style="position:absolute;z-index:251661824;visibility:visible;mso-wrap-style:square;mso-width-percent:0;mso-height-percent:0;mso-wrap-distance-left:9pt;mso-wrap-distance-top:-3e-5mm;mso-wrap-distance-right:9pt;mso-wrap-distance-bottom:-3e-5mm;mso-position-horizontal:right;mso-position-horizontal-relative:margin;mso-position-vertical:absolute;mso-position-vertical-relative:text;mso-width-percent:0;mso-height-percent:0;mso-width-relative:page;mso-height-relative:page" from="374pt,.3pt" to="799.2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">
                <v:stroke dashstyle="1 1" endcap="round"/>
                <w10:wrap anchorx="margin"/>
              </v:line>
            </w:pict>
          </mc:Fallback>
        </mc:AlternateContent>
      </w:r>
      <w:r w:rsidR="00D40857" w:rsidRPr="00525B65">
        <w:rPr>
          <w:rFonts w:ascii="TH SarabunIT๙" w:hAnsi="TH SarabunIT๙" w:cs="TH SarabunIT๙"/>
          <w:sz w:val="32"/>
          <w:szCs w:val="32"/>
          <w:cs/>
        </w:rPr>
        <w:t>เรียน  น</w:t>
      </w:r>
      <w:r w:rsidRPr="00525B65">
        <w:rPr>
          <w:rFonts w:ascii="TH SarabunIT๙" w:hAnsi="TH SarabunIT๙" w:cs="TH SarabunIT๙"/>
          <w:sz w:val="32"/>
          <w:szCs w:val="32"/>
          <w:cs/>
        </w:rPr>
        <w:t>า</w:t>
      </w:r>
      <w:r w:rsidR="00D40857" w:rsidRPr="00525B65">
        <w:rPr>
          <w:rFonts w:ascii="TH SarabunIT๙" w:hAnsi="TH SarabunIT๙" w:cs="TH SarabunIT๙"/>
          <w:sz w:val="32"/>
          <w:szCs w:val="32"/>
          <w:cs/>
        </w:rPr>
        <w:t>ยกองค์การบริหารส่วนตำบล</w:t>
      </w:r>
      <w:r w:rsidR="00FC5112" w:rsidRPr="00FC5112">
        <w:rPr>
          <w:rFonts w:ascii="TH SarabunIT๙" w:hAnsi="TH SarabunIT๙" w:cs="TH SarabunIT๙" w:hint="cs"/>
          <w:sz w:val="32"/>
          <w:szCs w:val="32"/>
          <w:cs/>
        </w:rPr>
        <w:t>ทองเอน</w:t>
      </w:r>
    </w:p>
    <w:p w14:paraId="2B59B7E2" w14:textId="2BF01E43" w:rsidR="002A2D15" w:rsidRPr="00525B65" w:rsidRDefault="002A2D15" w:rsidP="00DD267F">
      <w:pPr>
        <w:spacing w:before="120"/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25B6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เรื่องเดิม </w:t>
      </w:r>
    </w:p>
    <w:p w14:paraId="2C318A49" w14:textId="687B059F" w:rsidR="00FA4F09" w:rsidRDefault="009D21F6" w:rsidP="00FA4F09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4187A">
        <w:rPr>
          <w:rFonts w:ascii="TH SarabunIT๙" w:hAnsi="TH SarabunIT๙" w:cs="TH SarabunIT๙"/>
          <w:sz w:val="32"/>
          <w:szCs w:val="32"/>
          <w:cs/>
        </w:rPr>
        <w:t xml:space="preserve">ตามหนังสือรับที่ </w:t>
      </w:r>
      <w:r w:rsidR="0081047C" w:rsidRPr="0014187A">
        <w:rPr>
          <w:rFonts w:ascii="TH SarabunIT๙" w:hAnsi="TH SarabunIT๙" w:cs="TH SarabunIT๙"/>
          <w:sz w:val="32"/>
          <w:szCs w:val="32"/>
        </w:rPr>
        <w:t>186</w:t>
      </w:r>
      <w:r w:rsidR="007554D6" w:rsidRPr="0014187A">
        <w:rPr>
          <w:rFonts w:ascii="TH SarabunIT๙" w:hAnsi="TH SarabunIT๙" w:cs="TH SarabunIT๙"/>
          <w:sz w:val="32"/>
          <w:szCs w:val="32"/>
        </w:rPr>
        <w:t>/</w:t>
      </w:r>
      <w:r w:rsidR="007554D6" w:rsidRPr="0014187A">
        <w:rPr>
          <w:rFonts w:ascii="TH SarabunIT๙" w:hAnsi="TH SarabunIT๙" w:cs="TH SarabunIT๙"/>
          <w:sz w:val="32"/>
          <w:szCs w:val="32"/>
          <w:cs/>
        </w:rPr>
        <w:t>๒๕๖</w:t>
      </w:r>
      <w:r w:rsidR="0081047C" w:rsidRPr="0014187A">
        <w:rPr>
          <w:rFonts w:ascii="TH SarabunIT๙" w:hAnsi="TH SarabunIT๙" w:cs="TH SarabunIT๙"/>
          <w:sz w:val="32"/>
          <w:szCs w:val="32"/>
        </w:rPr>
        <w:t>6</w:t>
      </w:r>
      <w:r w:rsidRPr="0014187A">
        <w:rPr>
          <w:rFonts w:ascii="TH SarabunIT๙" w:hAnsi="TH SarabunIT๙" w:cs="TH SarabunIT๙"/>
          <w:sz w:val="32"/>
          <w:szCs w:val="32"/>
          <w:cs/>
        </w:rPr>
        <w:t xml:space="preserve"> รับวันที่  </w:t>
      </w:r>
      <w:r w:rsidR="0081047C" w:rsidRPr="0014187A">
        <w:rPr>
          <w:rFonts w:ascii="TH SarabunIT๙" w:hAnsi="TH SarabunIT๙" w:cs="TH SarabunIT๙" w:hint="cs"/>
          <w:sz w:val="32"/>
          <w:szCs w:val="32"/>
          <w:cs/>
        </w:rPr>
        <w:t>12</w:t>
      </w:r>
      <w:r w:rsidR="002F07D1" w:rsidRPr="0014187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A4F09" w:rsidRPr="0014187A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="002F07D1" w:rsidRPr="0014187A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81047C" w:rsidRPr="0014187A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14187A">
        <w:rPr>
          <w:rFonts w:ascii="TH SarabunIT๙" w:hAnsi="TH SarabunIT๙" w:cs="TH SarabunIT๙"/>
          <w:sz w:val="32"/>
          <w:szCs w:val="32"/>
          <w:cs/>
        </w:rPr>
        <w:t xml:space="preserve">  หนังสือ</w:t>
      </w:r>
      <w:r w:rsidR="00FA4F09" w:rsidRPr="0014187A">
        <w:rPr>
          <w:rFonts w:ascii="TH SarabunIT๙" w:hAnsi="TH SarabunIT๙" w:cs="TH SarabunIT๙" w:hint="cs"/>
          <w:sz w:val="32"/>
          <w:szCs w:val="32"/>
          <w:cs/>
        </w:rPr>
        <w:t>สำนักงาน ป.</w:t>
      </w:r>
      <w:proofErr w:type="spellStart"/>
      <w:r w:rsidR="00FA4F09" w:rsidRPr="0014187A">
        <w:rPr>
          <w:rFonts w:ascii="TH SarabunIT๙" w:hAnsi="TH SarabunIT๙" w:cs="TH SarabunIT๙" w:hint="cs"/>
          <w:sz w:val="32"/>
          <w:szCs w:val="32"/>
          <w:cs/>
        </w:rPr>
        <w:t>ปช</w:t>
      </w:r>
      <w:proofErr w:type="spellEnd"/>
      <w:r w:rsidR="00FA4F09" w:rsidRPr="0014187A">
        <w:rPr>
          <w:rFonts w:ascii="TH SarabunIT๙" w:hAnsi="TH SarabunIT๙" w:cs="TH SarabunIT๙" w:hint="cs"/>
          <w:sz w:val="32"/>
          <w:szCs w:val="32"/>
          <w:cs/>
        </w:rPr>
        <w:t>.ประจำจังหวัดสิงห์บุรี</w:t>
      </w:r>
      <w:r w:rsidRPr="0014187A">
        <w:rPr>
          <w:rFonts w:ascii="TH SarabunIT๙" w:hAnsi="TH SarabunIT๙" w:cs="TH SarabunIT๙"/>
          <w:sz w:val="32"/>
          <w:szCs w:val="32"/>
          <w:cs/>
        </w:rPr>
        <w:t xml:space="preserve">  ที่ </w:t>
      </w:r>
      <w:proofErr w:type="spellStart"/>
      <w:r w:rsidR="00FA4F09" w:rsidRPr="0014187A">
        <w:rPr>
          <w:rFonts w:ascii="TH SarabunIT๙" w:hAnsi="TH SarabunIT๙" w:cs="TH SarabunIT๙" w:hint="cs"/>
          <w:sz w:val="32"/>
          <w:szCs w:val="32"/>
          <w:cs/>
        </w:rPr>
        <w:t>ปช</w:t>
      </w:r>
      <w:proofErr w:type="spellEnd"/>
      <w:r w:rsidRPr="0014187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A4F09" w:rsidRPr="0014187A">
        <w:rPr>
          <w:rFonts w:ascii="TH SarabunIT๙" w:hAnsi="TH SarabunIT๙" w:cs="TH SarabunIT๙" w:hint="cs"/>
          <w:sz w:val="32"/>
          <w:szCs w:val="32"/>
          <w:cs/>
        </w:rPr>
        <w:t>0040(สห)</w:t>
      </w:r>
      <w:r w:rsidR="0083325B" w:rsidRPr="0014187A">
        <w:rPr>
          <w:rFonts w:ascii="TH SarabunIT๙" w:hAnsi="TH SarabunIT๙" w:cs="TH SarabunIT๙"/>
          <w:sz w:val="32"/>
          <w:szCs w:val="32"/>
          <w:cs/>
        </w:rPr>
        <w:t>/</w:t>
      </w:r>
      <w:r w:rsidR="00FA4F09" w:rsidRPr="0014187A">
        <w:rPr>
          <w:rFonts w:ascii="TH SarabunIT๙" w:hAnsi="TH SarabunIT๙" w:cs="TH SarabunIT๙" w:hint="cs"/>
          <w:sz w:val="32"/>
          <w:szCs w:val="32"/>
          <w:cs/>
        </w:rPr>
        <w:t>ว000</w:t>
      </w:r>
      <w:r w:rsidR="0081047C" w:rsidRPr="0014187A">
        <w:rPr>
          <w:rFonts w:ascii="TH SarabunIT๙" w:hAnsi="TH SarabunIT๙" w:cs="TH SarabunIT๙" w:hint="cs"/>
          <w:sz w:val="32"/>
          <w:szCs w:val="32"/>
          <w:cs/>
        </w:rPr>
        <w:t>1</w:t>
      </w:r>
      <w:r w:rsidR="00FA4F09" w:rsidRPr="0014187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4187A">
        <w:rPr>
          <w:rFonts w:ascii="TH SarabunIT๙" w:hAnsi="TH SarabunIT๙" w:cs="TH SarabunIT๙"/>
          <w:sz w:val="32"/>
          <w:szCs w:val="32"/>
          <w:cs/>
        </w:rPr>
        <w:t xml:space="preserve"> ลงวันที่ </w:t>
      </w:r>
      <w:r w:rsidR="0081047C" w:rsidRPr="0014187A">
        <w:rPr>
          <w:rFonts w:ascii="TH SarabunIT๙" w:hAnsi="TH SarabunIT๙" w:cs="TH SarabunIT๙" w:hint="cs"/>
          <w:sz w:val="32"/>
          <w:szCs w:val="32"/>
          <w:cs/>
        </w:rPr>
        <w:t>5</w:t>
      </w:r>
      <w:r w:rsidR="002F07D1" w:rsidRPr="0014187A">
        <w:rPr>
          <w:rFonts w:ascii="TH SarabunIT๙" w:hAnsi="TH SarabunIT๙" w:cs="TH SarabunIT๙"/>
          <w:sz w:val="32"/>
          <w:szCs w:val="32"/>
        </w:rPr>
        <w:t xml:space="preserve"> </w:t>
      </w:r>
      <w:r w:rsidR="0081047C" w:rsidRPr="0014187A">
        <w:rPr>
          <w:rFonts w:ascii="TH SarabunIT๙" w:hAnsi="TH SarabunIT๙" w:cs="TH SarabunIT๙" w:hint="cs"/>
          <w:sz w:val="32"/>
          <w:szCs w:val="32"/>
          <w:cs/>
        </w:rPr>
        <w:t>มกรา</w:t>
      </w:r>
      <w:r w:rsidR="00FA4F09" w:rsidRPr="0014187A">
        <w:rPr>
          <w:rFonts w:ascii="TH SarabunIT๙" w:hAnsi="TH SarabunIT๙" w:cs="TH SarabunIT๙" w:hint="cs"/>
          <w:sz w:val="32"/>
          <w:szCs w:val="32"/>
          <w:cs/>
        </w:rPr>
        <w:t>คม</w:t>
      </w:r>
      <w:r w:rsidR="002F07D1" w:rsidRPr="0014187A">
        <w:rPr>
          <w:rFonts w:ascii="TH SarabunIT๙" w:hAnsi="TH SarabunIT๙" w:cs="TH SarabunIT๙" w:hint="cs"/>
          <w:sz w:val="32"/>
          <w:szCs w:val="32"/>
          <w:cs/>
        </w:rPr>
        <w:t xml:space="preserve"> 25</w:t>
      </w:r>
      <w:r w:rsidR="0081047C" w:rsidRPr="0014187A">
        <w:rPr>
          <w:rFonts w:ascii="TH SarabunIT๙" w:hAnsi="TH SarabunIT๙" w:cs="TH SarabunIT๙" w:hint="cs"/>
          <w:sz w:val="32"/>
          <w:szCs w:val="32"/>
          <w:cs/>
        </w:rPr>
        <w:t>66</w:t>
      </w:r>
      <w:r w:rsidRPr="0014187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A4F09">
        <w:rPr>
          <w:rFonts w:ascii="TH SarabunIT๙" w:hAnsi="TH SarabunIT๙" w:cs="TH SarabunIT๙" w:hint="cs"/>
          <w:sz w:val="32"/>
          <w:szCs w:val="32"/>
          <w:cs/>
        </w:rPr>
        <w:t>คู่มือ</w:t>
      </w:r>
      <w:r w:rsidRPr="001D571C">
        <w:rPr>
          <w:rFonts w:ascii="TH SarabunIT๙" w:hAnsi="TH SarabunIT๙" w:cs="TH SarabunIT๙"/>
          <w:sz w:val="32"/>
          <w:szCs w:val="32"/>
          <w:cs/>
        </w:rPr>
        <w:t>การประเมิน</w:t>
      </w:r>
      <w:r w:rsidRPr="00525B65">
        <w:rPr>
          <w:rFonts w:ascii="TH SarabunIT๙" w:hAnsi="TH SarabunIT๙" w:cs="TH SarabunIT๙"/>
          <w:sz w:val="32"/>
          <w:szCs w:val="32"/>
          <w:cs/>
        </w:rPr>
        <w:t>คุณธรรมและความโปร่งใสในการดำเนินงานของหน่วยงานภาครัฐ</w:t>
      </w:r>
      <w:r w:rsidR="0083325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25B65">
        <w:rPr>
          <w:rFonts w:ascii="TH SarabunIT๙" w:hAnsi="TH SarabunIT๙" w:cs="TH SarabunIT๙"/>
          <w:sz w:val="32"/>
          <w:szCs w:val="32"/>
          <w:cs/>
        </w:rPr>
        <w:t>ประจำปีงบประมาณ พ.ศ.๒๕๖</w:t>
      </w:r>
      <w:r w:rsidR="00C5131D">
        <w:rPr>
          <w:rFonts w:ascii="TH SarabunIT๙" w:hAnsi="TH SarabunIT๙" w:cs="TH SarabunIT๙" w:hint="cs"/>
          <w:sz w:val="32"/>
          <w:szCs w:val="32"/>
          <w:cs/>
        </w:rPr>
        <w:t xml:space="preserve">6 </w:t>
      </w:r>
      <w:r w:rsidR="00FA4F09" w:rsidRPr="00FA4F09">
        <w:rPr>
          <w:rFonts w:ascii="TH SarabunIT๙" w:hAnsi="TH SarabunIT๙" w:cs="TH SarabunIT๙"/>
          <w:sz w:val="32"/>
          <w:szCs w:val="32"/>
          <w:cs/>
        </w:rPr>
        <w:t>และองค์การบริหารส่วนตำบลทองเอน  ได้เข้าร่วมการประเมินผ่านระบบสารสนเทศสนับสนุนการประเมินคุณธรรมและความโปร่งใสในการดำเนินงานของหน่วยงานภาครัฐ (</w:t>
      </w:r>
      <w:r w:rsidR="00FA4F09" w:rsidRPr="00FA4F09">
        <w:rPr>
          <w:rFonts w:ascii="TH SarabunIT๙" w:hAnsi="TH SarabunIT๙" w:cs="TH SarabunIT๙"/>
          <w:sz w:val="32"/>
          <w:szCs w:val="32"/>
        </w:rPr>
        <w:t xml:space="preserve">Integrity and transparency Assessment System : ITAS) </w:t>
      </w:r>
      <w:r w:rsidR="00FA4F09" w:rsidRPr="00FA4F09">
        <w:rPr>
          <w:rFonts w:ascii="TH SarabunIT๙" w:hAnsi="TH SarabunIT๙" w:cs="TH SarabunIT๙"/>
          <w:sz w:val="32"/>
          <w:szCs w:val="32"/>
          <w:cs/>
        </w:rPr>
        <w:t>นั้น</w:t>
      </w:r>
    </w:p>
    <w:p w14:paraId="14419AB5" w14:textId="0392CEFE" w:rsidR="00D40857" w:rsidRPr="00525B65" w:rsidRDefault="00D40857" w:rsidP="00FA4F09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25B6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ข้อเท็จจริง</w:t>
      </w:r>
      <w:r w:rsidR="001D7EE2" w:rsidRPr="00525B6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</w:t>
      </w:r>
    </w:p>
    <w:p w14:paraId="35A7E9C4" w14:textId="18F66458" w:rsidR="00555DAF" w:rsidRPr="00525B65" w:rsidRDefault="00D40857" w:rsidP="001D7EE2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525B65">
        <w:rPr>
          <w:rFonts w:ascii="TH SarabunIT๙" w:hAnsi="TH SarabunIT๙" w:cs="TH SarabunIT๙"/>
          <w:sz w:val="32"/>
          <w:szCs w:val="32"/>
          <w:cs/>
        </w:rPr>
        <w:t>สำนักงาน ป.ป.ช. ได้ประกาศผลการประเมิน</w:t>
      </w:r>
      <w:r w:rsidR="0020249E" w:rsidRPr="00525B65">
        <w:rPr>
          <w:rFonts w:ascii="TH SarabunIT๙" w:hAnsi="TH SarabunIT๙" w:cs="TH SarabunIT๙"/>
          <w:sz w:val="32"/>
          <w:szCs w:val="32"/>
          <w:cs/>
        </w:rPr>
        <w:t>ดังกล่าวแล้ว</w:t>
      </w:r>
      <w:r w:rsidR="00C5131D">
        <w:rPr>
          <w:rFonts w:ascii="TH SarabunIT๙" w:hAnsi="TH SarabunIT๙" w:cs="TH SarabunIT๙" w:hint="cs"/>
          <w:sz w:val="32"/>
          <w:szCs w:val="32"/>
          <w:cs/>
        </w:rPr>
        <w:t xml:space="preserve"> เมื่อวันที่ 10 สิงหาคม 2566   </w:t>
      </w:r>
      <w:r w:rsidR="0020249E" w:rsidRPr="00525B65">
        <w:rPr>
          <w:rFonts w:ascii="TH SarabunIT๙" w:hAnsi="TH SarabunIT๙" w:cs="TH SarabunIT๙"/>
          <w:sz w:val="32"/>
          <w:szCs w:val="32"/>
          <w:cs/>
        </w:rPr>
        <w:t xml:space="preserve"> ตามประกาศแนบท้ายบันทึก </w:t>
      </w:r>
      <w:r w:rsidR="00555DAF" w:rsidRPr="00525B65">
        <w:rPr>
          <w:rFonts w:ascii="TH SarabunIT๙" w:hAnsi="TH SarabunIT๙" w:cs="TH SarabunIT๙"/>
          <w:sz w:val="32"/>
          <w:szCs w:val="32"/>
          <w:cs/>
        </w:rPr>
        <w:t>โดยผลคะแนนการประเมินคุณธรรมและความโปร่งใส (</w:t>
      </w:r>
      <w:r w:rsidR="00555DAF" w:rsidRPr="00525B65">
        <w:rPr>
          <w:rFonts w:ascii="TH SarabunIT๙" w:hAnsi="TH SarabunIT๙" w:cs="TH SarabunIT๙"/>
          <w:sz w:val="32"/>
          <w:szCs w:val="32"/>
        </w:rPr>
        <w:t xml:space="preserve">ITA) </w:t>
      </w:r>
      <w:r w:rsidR="00555DAF" w:rsidRPr="00525B65">
        <w:rPr>
          <w:rFonts w:ascii="TH SarabunIT๙" w:hAnsi="TH SarabunIT๙" w:cs="TH SarabunIT๙"/>
          <w:sz w:val="32"/>
          <w:szCs w:val="32"/>
          <w:cs/>
        </w:rPr>
        <w:t>ประจำปีงบประมาณ</w:t>
      </w:r>
      <w:r w:rsidR="001D7EE2" w:rsidRPr="00525B6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55DAF" w:rsidRPr="00525B65">
        <w:rPr>
          <w:rFonts w:ascii="TH SarabunIT๙" w:hAnsi="TH SarabunIT๙" w:cs="TH SarabunIT๙"/>
          <w:sz w:val="32"/>
          <w:szCs w:val="32"/>
          <w:cs/>
        </w:rPr>
        <w:t>พ.ศ.256</w:t>
      </w:r>
      <w:r w:rsidR="00C5131D">
        <w:rPr>
          <w:rFonts w:ascii="TH SarabunIT๙" w:hAnsi="TH SarabunIT๙" w:cs="TH SarabunIT๙" w:hint="cs"/>
          <w:sz w:val="32"/>
          <w:szCs w:val="32"/>
          <w:cs/>
        </w:rPr>
        <w:t>6</w:t>
      </w:r>
      <w:r w:rsidR="00555DAF" w:rsidRPr="00525B65">
        <w:rPr>
          <w:rFonts w:ascii="TH SarabunIT๙" w:hAnsi="TH SarabunIT๙" w:cs="TH SarabunIT๙"/>
          <w:sz w:val="32"/>
          <w:szCs w:val="32"/>
          <w:cs/>
        </w:rPr>
        <w:t xml:space="preserve"> ขององค์การบริหารส่วนตำบล</w:t>
      </w:r>
      <w:r w:rsidR="00526003" w:rsidRPr="00526003">
        <w:rPr>
          <w:rFonts w:ascii="TH SarabunIT๙" w:hAnsi="TH SarabunIT๙" w:cs="TH SarabunIT๙" w:hint="cs"/>
          <w:sz w:val="32"/>
          <w:szCs w:val="32"/>
          <w:cs/>
        </w:rPr>
        <w:t>ทองเอน</w:t>
      </w:r>
      <w:r w:rsidR="00555DAF" w:rsidRPr="0052600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55DAF" w:rsidRPr="00525B65">
        <w:rPr>
          <w:rFonts w:ascii="TH SarabunIT๙" w:hAnsi="TH SarabunIT๙" w:cs="TH SarabunIT๙"/>
          <w:sz w:val="32"/>
          <w:szCs w:val="32"/>
          <w:cs/>
        </w:rPr>
        <w:t xml:space="preserve">เท่ากับ </w:t>
      </w:r>
      <w:r w:rsidR="00C5131D">
        <w:rPr>
          <w:rFonts w:ascii="TH SarabunIT๙" w:hAnsi="TH SarabunIT๙" w:cs="TH SarabunIT๙" w:hint="cs"/>
          <w:sz w:val="32"/>
          <w:szCs w:val="32"/>
          <w:cs/>
        </w:rPr>
        <w:t>94</w:t>
      </w:r>
      <w:r w:rsidR="00174B53">
        <w:rPr>
          <w:rFonts w:ascii="TH SarabunIT๙" w:hAnsi="TH SarabunIT๙" w:cs="TH SarabunIT๙"/>
          <w:sz w:val="32"/>
          <w:szCs w:val="32"/>
        </w:rPr>
        <w:t>.</w:t>
      </w:r>
      <w:r w:rsidR="00C5131D">
        <w:rPr>
          <w:rFonts w:ascii="TH SarabunIT๙" w:hAnsi="TH SarabunIT๙" w:cs="TH SarabunIT๙"/>
          <w:sz w:val="32"/>
          <w:szCs w:val="32"/>
        </w:rPr>
        <w:t>2</w:t>
      </w:r>
      <w:r w:rsidR="00174B53">
        <w:rPr>
          <w:rFonts w:ascii="TH SarabunIT๙" w:hAnsi="TH SarabunIT๙" w:cs="TH SarabunIT๙"/>
          <w:sz w:val="32"/>
          <w:szCs w:val="32"/>
        </w:rPr>
        <w:t>9</w:t>
      </w:r>
      <w:r w:rsidR="00555DAF" w:rsidRPr="00525B65">
        <w:rPr>
          <w:rFonts w:ascii="TH SarabunIT๙" w:hAnsi="TH SarabunIT๙" w:cs="TH SarabunIT๙"/>
          <w:sz w:val="32"/>
          <w:szCs w:val="32"/>
          <w:cs/>
        </w:rPr>
        <w:t xml:space="preserve"> คะแนน สูงกว่าค่าเป้าหมายที่กำหนดเกณฑ์ไว้คือ 85 คะแนน </w:t>
      </w:r>
      <w:r w:rsidR="0020249E" w:rsidRPr="00525B6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5131D" w:rsidRPr="008A7350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ระดับผลการประเมิน ผ่าน</w:t>
      </w:r>
      <w:r w:rsidR="0020249E" w:rsidRPr="008A7350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  <w:r w:rsidR="008A7350" w:rsidRPr="008A7350"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 </w:t>
      </w:r>
      <w:r w:rsidR="00555DAF" w:rsidRPr="008A735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อยู่ในระดับ </w:t>
      </w:r>
      <w:r w:rsidR="0019792F" w:rsidRPr="008A7350">
        <w:rPr>
          <w:rFonts w:ascii="TH SarabunIT๙" w:hAnsi="TH SarabunIT๙" w:cs="TH SarabunIT๙"/>
          <w:b/>
          <w:bCs/>
          <w:sz w:val="32"/>
          <w:szCs w:val="32"/>
          <w:u w:val="single"/>
        </w:rPr>
        <w:t>A</w:t>
      </w:r>
      <w:r w:rsidR="007554D6" w:rsidRPr="008A7350">
        <w:rPr>
          <w:rFonts w:ascii="TH SarabunIT๙" w:hAnsi="TH SarabunIT๙" w:cs="TH SarabunIT๙"/>
          <w:sz w:val="32"/>
          <w:szCs w:val="32"/>
          <w:u w:val="single"/>
        </w:rPr>
        <w:t xml:space="preserve">  </w:t>
      </w:r>
      <w:r w:rsidR="00555DAF" w:rsidRPr="00525B65">
        <w:rPr>
          <w:rFonts w:ascii="TH SarabunIT๙" w:hAnsi="TH SarabunIT๙" w:cs="TH SarabunIT๙"/>
          <w:sz w:val="32"/>
          <w:szCs w:val="32"/>
        </w:rPr>
        <w:t xml:space="preserve"> </w:t>
      </w:r>
      <w:r w:rsidR="008C7E57" w:rsidRPr="008C7E57">
        <w:rPr>
          <w:rFonts w:ascii="TH SarabunIT๙" w:hAnsi="TH SarabunIT๙" w:cs="TH SarabunIT๙"/>
          <w:sz w:val="32"/>
          <w:szCs w:val="32"/>
          <w:cs/>
        </w:rPr>
        <w:t>เปรียบเทียบกับปีที่ผ่านมามีค่าคะแนนสูงขึ้น</w:t>
      </w:r>
      <w:r w:rsidR="008C7E57" w:rsidRPr="00917D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C7E57" w:rsidRPr="008C7E57">
        <w:rPr>
          <w:rFonts w:ascii="TH SarabunIT๙" w:hAnsi="TH SarabunIT๙" w:cs="TH SarabunIT๙"/>
          <w:sz w:val="32"/>
          <w:szCs w:val="32"/>
          <w:cs/>
        </w:rPr>
        <w:t>4.</w:t>
      </w:r>
      <w:r w:rsidR="000E3A26">
        <w:rPr>
          <w:rFonts w:ascii="TH SarabunIT๙" w:hAnsi="TH SarabunIT๙" w:cs="TH SarabunIT๙" w:hint="cs"/>
          <w:sz w:val="32"/>
          <w:szCs w:val="32"/>
          <w:cs/>
        </w:rPr>
        <w:t>20</w:t>
      </w:r>
      <w:r w:rsidR="008C7E57">
        <w:rPr>
          <w:rFonts w:ascii="TH SarabunIT๙" w:hAnsi="TH SarabunIT๙" w:cs="TH SarabunIT๙" w:hint="cs"/>
          <w:sz w:val="32"/>
          <w:szCs w:val="32"/>
          <w:cs/>
        </w:rPr>
        <w:t xml:space="preserve"> คะแนน</w:t>
      </w:r>
      <w:r w:rsidR="008C7E57" w:rsidRPr="008C7E5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E70ED4" w:rsidRPr="00525B65">
        <w:rPr>
          <w:rFonts w:ascii="TH SarabunIT๙" w:hAnsi="TH SarabunIT๙" w:cs="TH SarabunIT๙"/>
          <w:sz w:val="32"/>
          <w:szCs w:val="32"/>
          <w:cs/>
        </w:rPr>
        <w:t>โดย</w:t>
      </w:r>
      <w:r w:rsidR="00555DAF" w:rsidRPr="00525B65">
        <w:rPr>
          <w:rFonts w:ascii="TH SarabunIT๙" w:hAnsi="TH SarabunIT๙" w:cs="TH SarabunIT๙"/>
          <w:sz w:val="32"/>
          <w:szCs w:val="32"/>
          <w:cs/>
        </w:rPr>
        <w:t xml:space="preserve">มีรายละเอียดผลการดำเนินงาน ดังนี้ </w:t>
      </w:r>
    </w:p>
    <w:p w14:paraId="05BFE5F3" w14:textId="6750F280" w:rsidR="00555DAF" w:rsidRPr="00525B65" w:rsidRDefault="00555DAF" w:rsidP="00555DA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25B65">
        <w:rPr>
          <w:rFonts w:ascii="TH SarabunIT๙" w:hAnsi="TH SarabunIT๙" w:cs="TH SarabunIT๙"/>
          <w:sz w:val="32"/>
          <w:szCs w:val="32"/>
          <w:cs/>
        </w:rPr>
        <w:tab/>
      </w:r>
      <w:r w:rsidRPr="00525B65">
        <w:rPr>
          <w:rFonts w:ascii="TH SarabunIT๙" w:hAnsi="TH SarabunIT๙" w:cs="TH SarabunIT๙"/>
          <w:sz w:val="32"/>
          <w:szCs w:val="32"/>
          <w:cs/>
        </w:rPr>
        <w:tab/>
      </w:r>
      <w:r w:rsidRPr="00525B6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ผลคะแนนการประเมินเครื่องมือ แบบวัดการรับรู้ของผู้มีส่วนได้ส่วนเสียภายใน (</w:t>
      </w:r>
      <w:r w:rsidRPr="00525B65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IIT) </w:t>
      </w:r>
      <w:r w:rsidR="00AC071D" w:rsidRPr="00525B6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              </w:t>
      </w:r>
      <w:r w:rsidRPr="00525B65">
        <w:rPr>
          <w:rFonts w:ascii="TH SarabunIT๙" w:hAnsi="TH SarabunIT๙" w:cs="TH SarabunIT๙"/>
          <w:sz w:val="32"/>
          <w:szCs w:val="32"/>
          <w:cs/>
        </w:rPr>
        <w:t>โดยประกอบด้วย 5 ตัวชี้วัด ดังนี้</w:t>
      </w:r>
    </w:p>
    <w:p w14:paraId="2DE56010" w14:textId="0CC7DB74" w:rsidR="00555DAF" w:rsidRPr="00EC1979" w:rsidRDefault="00555DAF" w:rsidP="00555DAF">
      <w:pPr>
        <w:ind w:firstLine="1985"/>
        <w:rPr>
          <w:rFonts w:ascii="TH SarabunIT๙" w:hAnsi="TH SarabunIT๙" w:cs="TH SarabunIT๙"/>
          <w:sz w:val="32"/>
          <w:szCs w:val="32"/>
        </w:rPr>
      </w:pPr>
      <w:r w:rsidRPr="00EC1979">
        <w:rPr>
          <w:rFonts w:ascii="TH SarabunIT๙" w:hAnsi="TH SarabunIT๙" w:cs="TH SarabunIT๙"/>
          <w:sz w:val="32"/>
          <w:szCs w:val="32"/>
          <w:cs/>
        </w:rPr>
        <w:t xml:space="preserve">ตัวชี้วัดที่ 1 การปฏิบัติหน้าที่ มีผลคะแนน เท่ากับ </w:t>
      </w:r>
      <w:r w:rsidR="00207D5F">
        <w:rPr>
          <w:rFonts w:ascii="TH SarabunIT๙" w:hAnsi="TH SarabunIT๙" w:cs="TH SarabunIT๙"/>
          <w:sz w:val="32"/>
          <w:szCs w:val="32"/>
        </w:rPr>
        <w:t>96</w:t>
      </w:r>
      <w:r w:rsidR="004B5453">
        <w:rPr>
          <w:rFonts w:ascii="TH SarabunIT๙" w:hAnsi="TH SarabunIT๙" w:cs="TH SarabunIT๙" w:hint="cs"/>
          <w:sz w:val="32"/>
          <w:szCs w:val="32"/>
          <w:cs/>
        </w:rPr>
        <w:t>.</w:t>
      </w:r>
      <w:r w:rsidR="00207D5F">
        <w:rPr>
          <w:rFonts w:ascii="TH SarabunIT๙" w:hAnsi="TH SarabunIT๙" w:cs="TH SarabunIT๙"/>
          <w:sz w:val="32"/>
          <w:szCs w:val="32"/>
        </w:rPr>
        <w:t>15</w:t>
      </w:r>
      <w:r w:rsidRPr="00EC1979">
        <w:rPr>
          <w:rFonts w:ascii="TH SarabunIT๙" w:hAnsi="TH SarabunIT๙" w:cs="TH SarabunIT๙"/>
          <w:sz w:val="32"/>
          <w:szCs w:val="32"/>
          <w:cs/>
        </w:rPr>
        <w:t xml:space="preserve"> คะแนน</w:t>
      </w:r>
    </w:p>
    <w:p w14:paraId="53A315E9" w14:textId="12A021CB" w:rsidR="00555DAF" w:rsidRPr="00EC1979" w:rsidRDefault="00555DAF" w:rsidP="00555DAF">
      <w:pPr>
        <w:ind w:firstLine="1985"/>
        <w:rPr>
          <w:rFonts w:ascii="TH SarabunIT๙" w:hAnsi="TH SarabunIT๙" w:cs="TH SarabunIT๙"/>
          <w:sz w:val="32"/>
          <w:szCs w:val="32"/>
        </w:rPr>
      </w:pPr>
      <w:r w:rsidRPr="00EC1979">
        <w:rPr>
          <w:rFonts w:ascii="TH SarabunIT๙" w:hAnsi="TH SarabunIT๙" w:cs="TH SarabunIT๙"/>
          <w:sz w:val="32"/>
          <w:szCs w:val="32"/>
          <w:cs/>
        </w:rPr>
        <w:t xml:space="preserve">ตัวชี้วัดที่ 2 การใช้งบประมาณ มีผลคะแนน เท่ากับ </w:t>
      </w:r>
      <w:r w:rsidR="004B5453">
        <w:rPr>
          <w:rFonts w:ascii="TH SarabunIT๙" w:hAnsi="TH SarabunIT๙" w:cs="TH SarabunIT๙" w:hint="cs"/>
          <w:sz w:val="32"/>
          <w:szCs w:val="32"/>
          <w:cs/>
        </w:rPr>
        <w:t>8</w:t>
      </w:r>
      <w:r w:rsidR="00207D5F">
        <w:rPr>
          <w:rFonts w:ascii="TH SarabunIT๙" w:hAnsi="TH SarabunIT๙" w:cs="TH SarabunIT๙"/>
          <w:sz w:val="32"/>
          <w:szCs w:val="32"/>
        </w:rPr>
        <w:t>9</w:t>
      </w:r>
      <w:r w:rsidR="0019792F" w:rsidRPr="00EC1979">
        <w:rPr>
          <w:rFonts w:ascii="TH SarabunIT๙" w:hAnsi="TH SarabunIT๙" w:cs="TH SarabunIT๙" w:hint="cs"/>
          <w:sz w:val="32"/>
          <w:szCs w:val="32"/>
          <w:cs/>
        </w:rPr>
        <w:t>.</w:t>
      </w:r>
      <w:r w:rsidR="00207D5F">
        <w:rPr>
          <w:rFonts w:ascii="TH SarabunIT๙" w:hAnsi="TH SarabunIT๙" w:cs="TH SarabunIT๙"/>
          <w:sz w:val="32"/>
          <w:szCs w:val="32"/>
        </w:rPr>
        <w:t>28</w:t>
      </w:r>
      <w:r w:rsidRPr="00EC1979">
        <w:rPr>
          <w:rFonts w:ascii="TH SarabunIT๙" w:hAnsi="TH SarabunIT๙" w:cs="TH SarabunIT๙"/>
          <w:sz w:val="32"/>
          <w:szCs w:val="32"/>
          <w:cs/>
        </w:rPr>
        <w:t xml:space="preserve"> คะแนน</w:t>
      </w:r>
    </w:p>
    <w:p w14:paraId="328C6C27" w14:textId="099A1B20" w:rsidR="00555DAF" w:rsidRPr="00EC1979" w:rsidRDefault="00555DAF" w:rsidP="00555DAF">
      <w:pPr>
        <w:ind w:firstLine="1985"/>
        <w:rPr>
          <w:rFonts w:ascii="TH SarabunIT๙" w:hAnsi="TH SarabunIT๙" w:cs="TH SarabunIT๙"/>
          <w:sz w:val="32"/>
          <w:szCs w:val="32"/>
        </w:rPr>
      </w:pPr>
      <w:r w:rsidRPr="00EC1979">
        <w:rPr>
          <w:rFonts w:ascii="TH SarabunIT๙" w:hAnsi="TH SarabunIT๙" w:cs="TH SarabunIT๙"/>
          <w:sz w:val="32"/>
          <w:szCs w:val="32"/>
          <w:cs/>
        </w:rPr>
        <w:t xml:space="preserve">ตัวชี้วัดที่ 3 การใช้อำนาจ มีผลคะแนน เท่ากับ </w:t>
      </w:r>
      <w:r w:rsidR="00207D5F">
        <w:rPr>
          <w:rFonts w:ascii="TH SarabunIT๙" w:hAnsi="TH SarabunIT๙" w:cs="TH SarabunIT๙"/>
          <w:sz w:val="32"/>
          <w:szCs w:val="32"/>
        </w:rPr>
        <w:t>95</w:t>
      </w:r>
      <w:r w:rsidR="0019792F" w:rsidRPr="00EC1979">
        <w:rPr>
          <w:rFonts w:ascii="TH SarabunIT๙" w:hAnsi="TH SarabunIT๙" w:cs="TH SarabunIT๙" w:hint="cs"/>
          <w:sz w:val="32"/>
          <w:szCs w:val="32"/>
          <w:cs/>
        </w:rPr>
        <w:t>.</w:t>
      </w:r>
      <w:r w:rsidR="00207D5F">
        <w:rPr>
          <w:rFonts w:ascii="TH SarabunIT๙" w:hAnsi="TH SarabunIT๙" w:cs="TH SarabunIT๙"/>
          <w:sz w:val="32"/>
          <w:szCs w:val="32"/>
        </w:rPr>
        <w:t>77</w:t>
      </w:r>
      <w:r w:rsidRPr="00EC1979">
        <w:rPr>
          <w:rFonts w:ascii="TH SarabunIT๙" w:hAnsi="TH SarabunIT๙" w:cs="TH SarabunIT๙"/>
          <w:sz w:val="32"/>
          <w:szCs w:val="32"/>
          <w:cs/>
        </w:rPr>
        <w:t xml:space="preserve"> คะแนน</w:t>
      </w:r>
    </w:p>
    <w:p w14:paraId="501DEC35" w14:textId="5F758E87" w:rsidR="00555DAF" w:rsidRPr="00EC1979" w:rsidRDefault="00555DAF" w:rsidP="00555DAF">
      <w:pPr>
        <w:ind w:firstLine="1985"/>
        <w:rPr>
          <w:rFonts w:ascii="TH SarabunIT๙" w:hAnsi="TH SarabunIT๙" w:cs="TH SarabunIT๙"/>
          <w:sz w:val="32"/>
          <w:szCs w:val="32"/>
        </w:rPr>
      </w:pPr>
      <w:r w:rsidRPr="00EC1979">
        <w:rPr>
          <w:rFonts w:ascii="TH SarabunIT๙" w:hAnsi="TH SarabunIT๙" w:cs="TH SarabunIT๙"/>
          <w:sz w:val="32"/>
          <w:szCs w:val="32"/>
          <w:cs/>
        </w:rPr>
        <w:t xml:space="preserve">ตัวชี้วัดที่ 4 การใช้ทรัพย์สินของราชการ มีผลคะแนน เท่ากับ </w:t>
      </w:r>
      <w:r w:rsidR="00207D5F">
        <w:rPr>
          <w:rFonts w:ascii="TH SarabunIT๙" w:hAnsi="TH SarabunIT๙" w:cs="TH SarabunIT๙"/>
          <w:sz w:val="32"/>
          <w:szCs w:val="32"/>
        </w:rPr>
        <w:t>89</w:t>
      </w:r>
      <w:r w:rsidR="00E57F62">
        <w:rPr>
          <w:rFonts w:ascii="TH SarabunIT๙" w:hAnsi="TH SarabunIT๙" w:cs="TH SarabunIT๙" w:hint="cs"/>
          <w:sz w:val="32"/>
          <w:szCs w:val="32"/>
          <w:cs/>
        </w:rPr>
        <w:t>.</w:t>
      </w:r>
      <w:r w:rsidR="00207D5F">
        <w:rPr>
          <w:rFonts w:ascii="TH SarabunIT๙" w:hAnsi="TH SarabunIT๙" w:cs="TH SarabunIT๙" w:hint="cs"/>
          <w:sz w:val="32"/>
          <w:szCs w:val="32"/>
          <w:cs/>
        </w:rPr>
        <w:t>31</w:t>
      </w:r>
      <w:r w:rsidRPr="00EC1979">
        <w:rPr>
          <w:rFonts w:ascii="TH SarabunIT๙" w:hAnsi="TH SarabunIT๙" w:cs="TH SarabunIT๙"/>
          <w:sz w:val="32"/>
          <w:szCs w:val="32"/>
          <w:cs/>
        </w:rPr>
        <w:t xml:space="preserve"> คะแนน</w:t>
      </w:r>
    </w:p>
    <w:p w14:paraId="26FB9781" w14:textId="71FC6FE0" w:rsidR="00555DAF" w:rsidRDefault="00555DAF" w:rsidP="00555DAF">
      <w:pPr>
        <w:ind w:firstLine="1985"/>
        <w:rPr>
          <w:rFonts w:ascii="TH SarabunIT๙" w:hAnsi="TH SarabunIT๙" w:cs="TH SarabunIT๙"/>
          <w:sz w:val="32"/>
          <w:szCs w:val="32"/>
        </w:rPr>
      </w:pPr>
      <w:r w:rsidRPr="00EC1979">
        <w:rPr>
          <w:rFonts w:ascii="TH SarabunIT๙" w:hAnsi="TH SarabunIT๙" w:cs="TH SarabunIT๙"/>
          <w:sz w:val="32"/>
          <w:szCs w:val="32"/>
          <w:cs/>
        </w:rPr>
        <w:t xml:space="preserve">ตัวชี้วัดที่ 5 การแก้ไขปัญหาการทุจริต มีผลคะแนน เท่ากับ </w:t>
      </w:r>
      <w:r w:rsidR="00207D5F">
        <w:rPr>
          <w:rFonts w:ascii="TH SarabunIT๙" w:hAnsi="TH SarabunIT๙" w:cs="TH SarabunIT๙" w:hint="cs"/>
          <w:sz w:val="32"/>
          <w:szCs w:val="32"/>
          <w:cs/>
        </w:rPr>
        <w:t>91</w:t>
      </w:r>
      <w:r w:rsidR="0019792F" w:rsidRPr="00EC1979">
        <w:rPr>
          <w:rFonts w:ascii="TH SarabunIT๙" w:hAnsi="TH SarabunIT๙" w:cs="TH SarabunIT๙" w:hint="cs"/>
          <w:sz w:val="32"/>
          <w:szCs w:val="32"/>
          <w:cs/>
        </w:rPr>
        <w:t>.</w:t>
      </w:r>
      <w:r w:rsidR="00207D5F">
        <w:rPr>
          <w:rFonts w:ascii="TH SarabunIT๙" w:hAnsi="TH SarabunIT๙" w:cs="TH SarabunIT๙" w:hint="cs"/>
          <w:sz w:val="32"/>
          <w:szCs w:val="32"/>
          <w:cs/>
        </w:rPr>
        <w:t>91</w:t>
      </w:r>
      <w:r w:rsidRPr="00EC1979">
        <w:rPr>
          <w:rFonts w:ascii="TH SarabunIT๙" w:hAnsi="TH SarabunIT๙" w:cs="TH SarabunIT๙"/>
          <w:sz w:val="32"/>
          <w:szCs w:val="32"/>
          <w:cs/>
        </w:rPr>
        <w:t xml:space="preserve"> คะแนน</w:t>
      </w:r>
    </w:p>
    <w:p w14:paraId="37328FA1" w14:textId="77777777" w:rsidR="00DE151B" w:rsidRDefault="00DE151B" w:rsidP="00DE151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25B65">
        <w:rPr>
          <w:rFonts w:ascii="TH SarabunIT๙" w:hAnsi="TH SarabunIT๙" w:cs="TH SarabunIT๙"/>
          <w:sz w:val="32"/>
          <w:szCs w:val="32"/>
          <w:cs/>
        </w:rPr>
        <w:t xml:space="preserve">จากลำดับคะแนน พบว่า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ดังนี้ </w:t>
      </w:r>
    </w:p>
    <w:p w14:paraId="29BCE636" w14:textId="269C6BD4" w:rsidR="00DE151B" w:rsidRPr="00B14065" w:rsidRDefault="00DE151B" w:rsidP="00DE151B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B14065">
        <w:rPr>
          <w:rFonts w:ascii="TH SarabunIT๙" w:hAnsi="TH SarabunIT๙" w:cs="TH SarabunIT๙"/>
          <w:b/>
          <w:bCs/>
          <w:sz w:val="32"/>
          <w:szCs w:val="32"/>
          <w:cs/>
        </w:rPr>
        <w:t>จุดแข็ง</w:t>
      </w:r>
      <w:r w:rsidRPr="00B1406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1406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ตัวชี้วัดที่ได้คะแนนมากกว่าร้อยละ </w:t>
      </w:r>
      <w:r w:rsidR="00B27E73">
        <w:rPr>
          <w:rFonts w:ascii="TH SarabunIT๙" w:hAnsi="TH SarabunIT๙" w:cs="TH SarabunIT๙" w:hint="cs"/>
          <w:b/>
          <w:bCs/>
          <w:sz w:val="32"/>
          <w:szCs w:val="32"/>
          <w:cs/>
        </w:rPr>
        <w:t>85</w:t>
      </w:r>
      <w:r w:rsidRPr="00B1406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proofErr w:type="spellStart"/>
      <w:r w:rsidRPr="00B14065">
        <w:rPr>
          <w:rFonts w:ascii="TH SarabunIT๙" w:hAnsi="TH SarabunIT๙" w:cs="TH SarabunIT๙"/>
          <w:b/>
          <w:bCs/>
          <w:sz w:val="32"/>
          <w:szCs w:val="32"/>
          <w:cs/>
        </w:rPr>
        <w:t>จํานวน</w:t>
      </w:r>
      <w:proofErr w:type="spellEnd"/>
      <w:r w:rsidRPr="00B1406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9D3457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Pr="00B1406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14065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 คือ</w:t>
      </w:r>
    </w:p>
    <w:p w14:paraId="4ED86D79" w14:textId="7BD49615" w:rsidR="00DE151B" w:rsidRDefault="00DE151B" w:rsidP="00DE151B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(1) </w:t>
      </w:r>
      <w:r w:rsidRPr="00EC1979">
        <w:rPr>
          <w:rFonts w:ascii="TH SarabunIT๙" w:hAnsi="TH SarabunIT๙" w:cs="TH SarabunIT๙"/>
          <w:sz w:val="32"/>
          <w:szCs w:val="32"/>
          <w:cs/>
        </w:rPr>
        <w:t xml:space="preserve">ตัวชี้วัดที่ 1 ตัวชี้วัดการปฏิบัติหน้าที่ </w:t>
      </w:r>
      <w:r>
        <w:rPr>
          <w:rFonts w:ascii="TH SarabunIT๙" w:hAnsi="TH SarabunIT๙" w:cs="TH SarabunIT๙" w:hint="cs"/>
          <w:sz w:val="32"/>
          <w:szCs w:val="32"/>
          <w:cs/>
        </w:rPr>
        <w:t>มีผล</w:t>
      </w:r>
      <w:r w:rsidRPr="00EC1979">
        <w:rPr>
          <w:rFonts w:ascii="TH SarabunIT๙" w:hAnsi="TH SarabunIT๙" w:cs="TH SarabunIT๙"/>
          <w:sz w:val="32"/>
          <w:szCs w:val="32"/>
          <w:cs/>
        </w:rPr>
        <w:t xml:space="preserve">คะแนนเท่ากับ </w:t>
      </w:r>
      <w:r w:rsidR="009D0538">
        <w:rPr>
          <w:rFonts w:ascii="TH SarabunIT๙" w:hAnsi="TH SarabunIT๙" w:cs="TH SarabunIT๙" w:hint="cs"/>
          <w:sz w:val="32"/>
          <w:szCs w:val="32"/>
          <w:cs/>
        </w:rPr>
        <w:t>9</w:t>
      </w:r>
      <w:r w:rsidR="00207D5F">
        <w:rPr>
          <w:rFonts w:ascii="TH SarabunIT๙" w:hAnsi="TH SarabunIT๙" w:cs="TH SarabunIT๙" w:hint="cs"/>
          <w:sz w:val="32"/>
          <w:szCs w:val="32"/>
          <w:cs/>
        </w:rPr>
        <w:t>6</w:t>
      </w:r>
      <w:r w:rsidR="009D0538">
        <w:rPr>
          <w:rFonts w:ascii="TH SarabunIT๙" w:hAnsi="TH SarabunIT๙" w:cs="TH SarabunIT๙" w:hint="cs"/>
          <w:sz w:val="32"/>
          <w:szCs w:val="32"/>
          <w:cs/>
        </w:rPr>
        <w:t>.</w:t>
      </w:r>
      <w:r w:rsidR="00207D5F">
        <w:rPr>
          <w:rFonts w:ascii="TH SarabunIT๙" w:hAnsi="TH SarabunIT๙" w:cs="TH SarabunIT๙" w:hint="cs"/>
          <w:sz w:val="32"/>
          <w:szCs w:val="32"/>
          <w:cs/>
        </w:rPr>
        <w:t>15</w:t>
      </w:r>
      <w:r w:rsidRPr="00EC1979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คะแนน </w:t>
      </w:r>
      <w:r w:rsidRPr="00EC1979">
        <w:rPr>
          <w:rFonts w:ascii="TH SarabunIT๙" w:hAnsi="TH SarabunIT๙" w:cs="TH SarabunIT๙"/>
          <w:sz w:val="32"/>
          <w:szCs w:val="32"/>
          <w:cs/>
        </w:rPr>
        <w:t>จากการ ประเมินการรับรู้ของบุคลากรภายในหน่วยงานต่อการปฏิบัติงานของบุคลากรอื่น</w:t>
      </w:r>
      <w:r w:rsidR="006D7E49">
        <w:rPr>
          <w:rFonts w:ascii="TH SarabunIT๙" w:hAnsi="TH SarabunIT๙" w:cs="TH SarabunIT๙"/>
          <w:sz w:val="32"/>
          <w:szCs w:val="32"/>
          <w:cs/>
        </w:rPr>
        <w:t>ในหน่วยงานของตนเอง ในประเด็นที่</w:t>
      </w:r>
      <w:r w:rsidRPr="00EC1979">
        <w:rPr>
          <w:rFonts w:ascii="TH SarabunIT๙" w:hAnsi="TH SarabunIT๙" w:cs="TH SarabunIT๙"/>
          <w:sz w:val="32"/>
          <w:szCs w:val="32"/>
          <w:cs/>
        </w:rPr>
        <w:t>เกี่ยวข้องกับการปฏิบัติงานโดยยึดหลักตามมาตรฐาน มีความโปร่งใส ปฏิบัติงานหรือ</w:t>
      </w:r>
      <w:proofErr w:type="spellStart"/>
      <w:r w:rsidRPr="00EC1979">
        <w:rPr>
          <w:rFonts w:ascii="TH SarabunIT๙" w:hAnsi="TH SarabunIT๙" w:cs="TH SarabunIT๙"/>
          <w:sz w:val="32"/>
          <w:szCs w:val="32"/>
          <w:cs/>
        </w:rPr>
        <w:t>ดําเนินการ</w:t>
      </w:r>
      <w:proofErr w:type="spellEnd"/>
      <w:r w:rsidRPr="00EC1979">
        <w:rPr>
          <w:rFonts w:ascii="TH SarabunIT๙" w:hAnsi="TH SarabunIT๙" w:cs="TH SarabunIT๙"/>
          <w:sz w:val="32"/>
          <w:szCs w:val="32"/>
          <w:cs/>
        </w:rPr>
        <w:t>ตามขั้นตอนและระยะเวลาที่</w:t>
      </w:r>
      <w:proofErr w:type="spellStart"/>
      <w:r w:rsidRPr="00EC1979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EC1979">
        <w:rPr>
          <w:rFonts w:ascii="TH SarabunIT๙" w:hAnsi="TH SarabunIT๙" w:cs="TH SarabunIT๙"/>
          <w:sz w:val="32"/>
          <w:szCs w:val="32"/>
          <w:cs/>
        </w:rPr>
        <w:t>ไว้อย่างเคร่งครัด และจะต้องเป็นไปอย่างเท่าเทียมกันไม่ว่าจะเป็นผ</w:t>
      </w:r>
      <w:r w:rsidR="006D7E49">
        <w:rPr>
          <w:rFonts w:ascii="TH SarabunIT๙" w:hAnsi="TH SarabunIT๙" w:cs="TH SarabunIT๙"/>
          <w:sz w:val="32"/>
          <w:szCs w:val="32"/>
          <w:cs/>
        </w:rPr>
        <w:t>ู้มาติดต่อทั่วไปหรือผู้มาติดต่อ</w:t>
      </w:r>
      <w:r w:rsidRPr="00EC1979">
        <w:rPr>
          <w:rFonts w:ascii="TH SarabunIT๙" w:hAnsi="TH SarabunIT๙" w:cs="TH SarabunIT๙"/>
          <w:sz w:val="32"/>
          <w:szCs w:val="32"/>
          <w:cs/>
        </w:rPr>
        <w:t>ที่รู้จักกันเป็นการส่วนตัว รวมไปถึงการปฏิบัติงานอย่างมุ่งมั่น เต็มความสามารถ และ</w:t>
      </w:r>
      <w:r w:rsidR="006D7E49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6D7E49">
        <w:rPr>
          <w:rFonts w:ascii="TH SarabunIT๙" w:hAnsi="TH SarabunIT๙" w:cs="TH SarabunIT๙"/>
          <w:sz w:val="32"/>
          <w:szCs w:val="32"/>
          <w:cs/>
        </w:rPr>
        <w:t>มีความรับผิดชอบต่องานในหน้าที่</w:t>
      </w:r>
      <w:r w:rsidRPr="00EC1979">
        <w:rPr>
          <w:rFonts w:ascii="TH SarabunIT๙" w:hAnsi="TH SarabunIT๙" w:cs="TH SarabunIT๙"/>
          <w:sz w:val="32"/>
          <w:szCs w:val="32"/>
          <w:cs/>
        </w:rPr>
        <w:t>ที่รับผิดชอบ ซึ่งล้วนถือเป็นลักษณะการปฏิบัติหน้าที่ในฐานะเจ้าหน้าที่ของรัฐอย่างมีคุณธรรม</w:t>
      </w:r>
      <w:r w:rsidR="006D7E49">
        <w:rPr>
          <w:rFonts w:ascii="TH SarabunIT๙" w:hAnsi="TH SarabunIT๙" w:cs="TH SarabunIT๙"/>
          <w:sz w:val="32"/>
          <w:szCs w:val="32"/>
          <w:cs/>
        </w:rPr>
        <w:t xml:space="preserve"> นอกจากนี้ยังประเมิน</w:t>
      </w:r>
      <w:r w:rsidRPr="00EC1979">
        <w:rPr>
          <w:rFonts w:ascii="TH SarabunIT๙" w:hAnsi="TH SarabunIT๙" w:cs="TH SarabunIT๙"/>
          <w:sz w:val="32"/>
          <w:szCs w:val="32"/>
          <w:cs/>
        </w:rPr>
        <w:t>การรับรู้ในประเด็นที่เกี่ยวข้องกับพฤติกรรมการเรียกรับเงิน ทรัพย์สิน หรื</w:t>
      </w:r>
      <w:r w:rsidR="006D7E49">
        <w:rPr>
          <w:rFonts w:ascii="TH SarabunIT๙" w:hAnsi="TH SarabunIT๙" w:cs="TH SarabunIT๙"/>
          <w:sz w:val="32"/>
          <w:szCs w:val="32"/>
          <w:cs/>
        </w:rPr>
        <w:t>อประโยชน์อื่นๆ ของบุคลากรอื่นใน</w:t>
      </w:r>
      <w:r w:rsidRPr="00EC1979">
        <w:rPr>
          <w:rFonts w:ascii="TH SarabunIT๙" w:hAnsi="TH SarabunIT๙" w:cs="TH SarabunIT๙"/>
          <w:sz w:val="32"/>
          <w:szCs w:val="32"/>
          <w:cs/>
        </w:rPr>
        <w:t>หน่วยงานทั้งใ</w:t>
      </w:r>
      <w:r w:rsidR="006D7E49">
        <w:rPr>
          <w:rFonts w:ascii="TH SarabunIT๙" w:hAnsi="TH SarabunIT๙" w:cs="TH SarabunIT๙"/>
          <w:sz w:val="32"/>
          <w:szCs w:val="32"/>
          <w:cs/>
        </w:rPr>
        <w:t>นกรณีที่แลกกับการปฏิบัติหน้าที่</w:t>
      </w:r>
      <w:r w:rsidRPr="00EC1979">
        <w:rPr>
          <w:rFonts w:ascii="TH SarabunIT๙" w:hAnsi="TH SarabunIT๙" w:cs="TH SarabunIT๙"/>
          <w:sz w:val="32"/>
          <w:szCs w:val="32"/>
          <w:cs/>
        </w:rPr>
        <w:t>และในกรณีช่วงเทศกาลหรือวาระ</w:t>
      </w:r>
      <w:proofErr w:type="spellStart"/>
      <w:r w:rsidRPr="00EC1979">
        <w:rPr>
          <w:rFonts w:ascii="TH SarabunIT๙" w:hAnsi="TH SarabunIT๙" w:cs="TH SarabunIT๙"/>
          <w:sz w:val="32"/>
          <w:szCs w:val="32"/>
          <w:cs/>
        </w:rPr>
        <w:t>สําคัญ</w:t>
      </w:r>
      <w:proofErr w:type="spellEnd"/>
      <w:r w:rsidRPr="00EC1979">
        <w:rPr>
          <w:rFonts w:ascii="TH SarabunIT๙" w:hAnsi="TH SarabunIT๙" w:cs="TH SarabunIT๙"/>
          <w:sz w:val="32"/>
          <w:szCs w:val="32"/>
          <w:cs/>
        </w:rPr>
        <w:t>ต่างๆ ตามขนบธรรมเนียม ประเพณี หรือแม้แต่กรณีการให้เงิน ทรัพย์สิน หรือประโยชน์อื่นๆ ต่อบุคคลภายนอ</w:t>
      </w:r>
      <w:r w:rsidR="006D7E49">
        <w:rPr>
          <w:rFonts w:ascii="TH SarabunIT๙" w:hAnsi="TH SarabunIT๙" w:cs="TH SarabunIT๙"/>
          <w:sz w:val="32"/>
          <w:szCs w:val="32"/>
          <w:cs/>
        </w:rPr>
        <w:t>ก ซึ่งถือเป็นความเสี่ยงที่อาจจะ</w:t>
      </w:r>
      <w:r w:rsidRPr="00EC1979">
        <w:rPr>
          <w:rFonts w:ascii="TH SarabunIT๙" w:hAnsi="TH SarabunIT๙" w:cs="TH SarabunIT๙"/>
          <w:sz w:val="32"/>
          <w:szCs w:val="32"/>
          <w:cs/>
        </w:rPr>
        <w:t>ก่อให้เกิดการรับสินบนได้ในอนาคต</w:t>
      </w:r>
    </w:p>
    <w:p w14:paraId="5FEC9C36" w14:textId="77777777" w:rsidR="00DE151B" w:rsidRDefault="00DE151B" w:rsidP="00DE151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47FAC9" w14:textId="77777777" w:rsidR="00F05D60" w:rsidRDefault="00F05D60" w:rsidP="00DE151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331BAFB" w14:textId="77777777" w:rsidR="00DE151B" w:rsidRDefault="00DE151B" w:rsidP="00DE151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5DEF038" w14:textId="77777777" w:rsidR="00DE151B" w:rsidRDefault="00DE151B" w:rsidP="00DE151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00B26D9" w14:textId="77777777" w:rsidR="00DE151B" w:rsidRDefault="00DE151B" w:rsidP="00DE151B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-2-</w:t>
      </w:r>
    </w:p>
    <w:p w14:paraId="1501982C" w14:textId="77777777" w:rsidR="00DE151B" w:rsidRDefault="00DE151B" w:rsidP="00DE151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6DE4579" w14:textId="43376241" w:rsidR="00DE151B" w:rsidRDefault="00DE151B" w:rsidP="00DE151B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(2) </w:t>
      </w:r>
      <w:r w:rsidRPr="00EC1979">
        <w:rPr>
          <w:rFonts w:ascii="TH SarabunIT๙" w:hAnsi="TH SarabunIT๙" w:cs="TH SarabunIT๙"/>
          <w:sz w:val="32"/>
          <w:szCs w:val="32"/>
          <w:cs/>
        </w:rPr>
        <w:t xml:space="preserve">ตัวชี้วัดที่ 3 </w:t>
      </w:r>
      <w:r w:rsidRPr="009D3EC8">
        <w:rPr>
          <w:rFonts w:ascii="TH SarabunIT๙" w:hAnsi="TH SarabunIT๙" w:cs="TH SarabunIT๙"/>
          <w:sz w:val="32"/>
          <w:szCs w:val="32"/>
          <w:cs/>
        </w:rPr>
        <w:t>ตัวชี้วัด</w:t>
      </w:r>
      <w:r w:rsidRPr="00EC1979">
        <w:rPr>
          <w:rFonts w:ascii="TH SarabunIT๙" w:hAnsi="TH SarabunIT๙" w:cs="TH SarabunIT๙"/>
          <w:sz w:val="32"/>
          <w:szCs w:val="32"/>
          <w:cs/>
        </w:rPr>
        <w:t xml:space="preserve">การใช้อำนาจ มีผลคะแนน เท่ากับ </w:t>
      </w:r>
      <w:r w:rsidR="009D0538">
        <w:rPr>
          <w:rFonts w:ascii="TH SarabunIT๙" w:hAnsi="TH SarabunIT๙" w:cs="TH SarabunIT๙" w:hint="cs"/>
          <w:sz w:val="32"/>
          <w:szCs w:val="32"/>
          <w:cs/>
        </w:rPr>
        <w:t>9</w:t>
      </w:r>
      <w:r w:rsidR="00207D5F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EC1979">
        <w:rPr>
          <w:rFonts w:ascii="TH SarabunIT๙" w:hAnsi="TH SarabunIT๙" w:cs="TH SarabunIT๙" w:hint="cs"/>
          <w:sz w:val="32"/>
          <w:szCs w:val="32"/>
          <w:cs/>
        </w:rPr>
        <w:t>.</w:t>
      </w:r>
      <w:r w:rsidR="00207D5F">
        <w:rPr>
          <w:rFonts w:ascii="TH SarabunIT๙" w:hAnsi="TH SarabunIT๙" w:cs="TH SarabunIT๙" w:hint="cs"/>
          <w:sz w:val="32"/>
          <w:szCs w:val="32"/>
          <w:cs/>
        </w:rPr>
        <w:t>77</w:t>
      </w:r>
      <w:r w:rsidRPr="00EC1979">
        <w:rPr>
          <w:rFonts w:ascii="TH SarabunIT๙" w:hAnsi="TH SarabunIT๙" w:cs="TH SarabunIT๙"/>
          <w:sz w:val="32"/>
          <w:szCs w:val="32"/>
          <w:cs/>
        </w:rPr>
        <w:t xml:space="preserve"> คะแนน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เป็นคะแนนจากการ</w:t>
      </w:r>
      <w:r w:rsidRPr="007A2F52">
        <w:rPr>
          <w:rFonts w:ascii="TH SarabunIT๙" w:hAnsi="TH SarabunIT๙" w:cs="TH SarabunIT๙"/>
          <w:sz w:val="32"/>
          <w:szCs w:val="32"/>
          <w:cs/>
        </w:rPr>
        <w:t>ประเมินการรับรู้ของบุคลากรภายในหน่วยงานต่อการใช้</w:t>
      </w:r>
      <w:proofErr w:type="spellStart"/>
      <w:r w:rsidRPr="007A2F52">
        <w:rPr>
          <w:rFonts w:ascii="TH SarabunIT๙" w:hAnsi="TH SarabunIT๙" w:cs="TH SarabunIT๙"/>
          <w:sz w:val="32"/>
          <w:szCs w:val="32"/>
          <w:cs/>
        </w:rPr>
        <w:t>อํานาจ</w:t>
      </w:r>
      <w:proofErr w:type="spellEnd"/>
      <w:r w:rsidRPr="007A2F52">
        <w:rPr>
          <w:rFonts w:ascii="TH SarabunIT๙" w:hAnsi="TH SarabunIT๙" w:cs="TH SarabunIT๙"/>
          <w:sz w:val="32"/>
          <w:szCs w:val="32"/>
          <w:cs/>
        </w:rPr>
        <w:t>ของผู้บังคับบัญชาของตนเอง ในประเด็นที่เกี่ยวข้องกับการมอบหมายงาน การประเมินผลการปฏิบัติงาน การคัดเลือกบุคลากรเพื่อให้สิทธ</w:t>
      </w:r>
      <w:r w:rsidR="000D145D">
        <w:rPr>
          <w:rFonts w:ascii="TH SarabunIT๙" w:hAnsi="TH SarabunIT๙" w:cs="TH SarabunIT๙"/>
          <w:sz w:val="32"/>
          <w:szCs w:val="32"/>
          <w:cs/>
        </w:rPr>
        <w:t>ิประโยชน์ต่างๆ ซึ่งจะต้องเป็นไป</w:t>
      </w:r>
      <w:r w:rsidRPr="007A2F52">
        <w:rPr>
          <w:rFonts w:ascii="TH SarabunIT๙" w:hAnsi="TH SarabunIT๙" w:cs="TH SarabunIT๙"/>
          <w:sz w:val="32"/>
          <w:szCs w:val="32"/>
          <w:cs/>
        </w:rPr>
        <w:t>อย่างเป็นธรรมและไม่เลือกปฏิบัติรวมไปถึงการใช้</w:t>
      </w:r>
      <w:proofErr w:type="spellStart"/>
      <w:r w:rsidRPr="007A2F52">
        <w:rPr>
          <w:rFonts w:ascii="TH SarabunIT๙" w:hAnsi="TH SarabunIT๙" w:cs="TH SarabunIT๙"/>
          <w:sz w:val="32"/>
          <w:szCs w:val="32"/>
          <w:cs/>
        </w:rPr>
        <w:t>อํานาจ</w:t>
      </w:r>
      <w:proofErr w:type="spellEnd"/>
      <w:r w:rsidRPr="007A2F52">
        <w:rPr>
          <w:rFonts w:ascii="TH SarabunIT๙" w:hAnsi="TH SarabunIT๙" w:cs="TH SarabunIT๙"/>
          <w:sz w:val="32"/>
          <w:szCs w:val="32"/>
          <w:cs/>
        </w:rPr>
        <w:t>สั่งการให้ผู้ใต้บังคับบัญชา</w:t>
      </w:r>
      <w:proofErr w:type="spellStart"/>
      <w:r w:rsidRPr="007A2F52">
        <w:rPr>
          <w:rFonts w:ascii="TH SarabunIT๙" w:hAnsi="TH SarabunIT๙" w:cs="TH SarabunIT๙"/>
          <w:sz w:val="32"/>
          <w:szCs w:val="32"/>
          <w:cs/>
        </w:rPr>
        <w:t>ทํ</w:t>
      </w:r>
      <w:r w:rsidR="000D145D">
        <w:rPr>
          <w:rFonts w:ascii="TH SarabunIT๙" w:hAnsi="TH SarabunIT๙" w:cs="TH SarabunIT๙"/>
          <w:sz w:val="32"/>
          <w:szCs w:val="32"/>
          <w:cs/>
        </w:rPr>
        <w:t>า</w:t>
      </w:r>
      <w:proofErr w:type="spellEnd"/>
      <w:r w:rsidR="000D145D">
        <w:rPr>
          <w:rFonts w:ascii="TH SarabunIT๙" w:hAnsi="TH SarabunIT๙" w:cs="TH SarabunIT๙"/>
          <w:sz w:val="32"/>
          <w:szCs w:val="32"/>
          <w:cs/>
        </w:rPr>
        <w:t>ในธุระส่วนตัวของผู้บังคับบัญชา</w:t>
      </w:r>
      <w:r w:rsidRPr="007A2F52">
        <w:rPr>
          <w:rFonts w:ascii="TH SarabunIT๙" w:hAnsi="TH SarabunIT๙" w:cs="TH SarabunIT๙"/>
          <w:sz w:val="32"/>
          <w:szCs w:val="32"/>
          <w:cs/>
        </w:rPr>
        <w:t>หรือ</w:t>
      </w:r>
      <w:proofErr w:type="spellStart"/>
      <w:r w:rsidRPr="007A2F52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7A2F52">
        <w:rPr>
          <w:rFonts w:ascii="TH SarabunIT๙" w:hAnsi="TH SarabunIT๙" w:cs="TH SarabunIT๙"/>
          <w:sz w:val="32"/>
          <w:szCs w:val="32"/>
          <w:cs/>
        </w:rPr>
        <w:t>ในสิ่งที่ไม่ถูกต้อง นอกจากนี้ยังประเมินเกี่ยวกับกระบวนการบริหารงานบุคคลที่อาจเกิดการแทรกแซงจากผู้มี</w:t>
      </w:r>
      <w:proofErr w:type="spellStart"/>
      <w:r w:rsidRPr="007A2F52">
        <w:rPr>
          <w:rFonts w:ascii="TH SarabunIT๙" w:hAnsi="TH SarabunIT๙" w:cs="TH SarabunIT๙"/>
          <w:sz w:val="32"/>
          <w:szCs w:val="32"/>
          <w:cs/>
        </w:rPr>
        <w:t>อํานาจ</w:t>
      </w:r>
      <w:proofErr w:type="spellEnd"/>
      <w:r w:rsidRPr="007A2F52">
        <w:rPr>
          <w:rFonts w:ascii="TH SarabunIT๙" w:hAnsi="TH SarabunIT๙" w:cs="TH SarabunIT๙"/>
          <w:sz w:val="32"/>
          <w:szCs w:val="32"/>
          <w:cs/>
        </w:rPr>
        <w:t xml:space="preserve"> การซื้อขาย</w:t>
      </w:r>
      <w:proofErr w:type="spellStart"/>
      <w:r w:rsidRPr="007A2F52">
        <w:rPr>
          <w:rFonts w:ascii="TH SarabunIT๙" w:hAnsi="TH SarabunIT๙" w:cs="TH SarabunIT๙"/>
          <w:sz w:val="32"/>
          <w:szCs w:val="32"/>
          <w:cs/>
        </w:rPr>
        <w:t>ตําแหน่ง</w:t>
      </w:r>
      <w:proofErr w:type="spellEnd"/>
      <w:r w:rsidRPr="007A2F52">
        <w:rPr>
          <w:rFonts w:ascii="TH SarabunIT๙" w:hAnsi="TH SarabunIT๙" w:cs="TH SarabunIT๙"/>
          <w:sz w:val="32"/>
          <w:szCs w:val="32"/>
          <w:cs/>
        </w:rPr>
        <w:t>หรือการเอื้อผลประโยชน์ให้กลุ่มหรือพวกพ้อง</w:t>
      </w:r>
    </w:p>
    <w:p w14:paraId="60BC388F" w14:textId="091A1314" w:rsidR="00207D5F" w:rsidRPr="00B27E73" w:rsidRDefault="00207D5F" w:rsidP="00DE151B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(3) </w:t>
      </w:r>
      <w:r w:rsidRPr="00977414">
        <w:rPr>
          <w:rFonts w:ascii="TH SarabunIT๙" w:hAnsi="TH SarabunIT๙" w:cs="TH SarabunIT๙"/>
          <w:sz w:val="32"/>
          <w:szCs w:val="32"/>
          <w:cs/>
        </w:rPr>
        <w:t xml:space="preserve">ตัวชี้วัดที่ 5 การแก้ไขปัญหาการทุจริต มีผลคะแนน เท่ากับ </w:t>
      </w:r>
      <w:r>
        <w:rPr>
          <w:rFonts w:ascii="TH SarabunIT๙" w:hAnsi="TH SarabunIT๙" w:cs="TH SarabunIT๙" w:hint="cs"/>
          <w:sz w:val="32"/>
          <w:szCs w:val="32"/>
          <w:cs/>
        </w:rPr>
        <w:t>91</w:t>
      </w:r>
      <w:r w:rsidRPr="00977414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91</w:t>
      </w:r>
      <w:r w:rsidRPr="00977414">
        <w:rPr>
          <w:rFonts w:ascii="TH SarabunIT๙" w:hAnsi="TH SarabunIT๙" w:cs="TH SarabunIT๙"/>
          <w:sz w:val="32"/>
          <w:szCs w:val="32"/>
          <w:cs/>
        </w:rPr>
        <w:t xml:space="preserve"> คะแนน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77414">
        <w:rPr>
          <w:rFonts w:ascii="TH SarabunIT๙" w:hAnsi="TH SarabunIT๙" w:cs="TH SarabunIT๙"/>
          <w:sz w:val="32"/>
          <w:szCs w:val="32"/>
          <w:cs/>
        </w:rPr>
        <w:t>เป็นคะแนน จากการประเมินการรับรู้ของบุคลากรภายในหน่วยงานต่อการแก้ไขปัญหากา</w:t>
      </w:r>
      <w:r w:rsidR="00922A6C">
        <w:rPr>
          <w:rFonts w:ascii="TH SarabunIT๙" w:hAnsi="TH SarabunIT๙" w:cs="TH SarabunIT๙"/>
          <w:sz w:val="32"/>
          <w:szCs w:val="32"/>
          <w:cs/>
        </w:rPr>
        <w:t>รทุจริตของหน่วยงาน ในประเด็นที่</w:t>
      </w:r>
      <w:r w:rsidRPr="00977414">
        <w:rPr>
          <w:rFonts w:ascii="TH SarabunIT๙" w:hAnsi="TH SarabunIT๙" w:cs="TH SarabunIT๙"/>
          <w:sz w:val="32"/>
          <w:szCs w:val="32"/>
          <w:cs/>
        </w:rPr>
        <w:t>เกี่ยวข้องกับการให้ความ</w:t>
      </w:r>
      <w:proofErr w:type="spellStart"/>
      <w:r w:rsidRPr="00977414">
        <w:rPr>
          <w:rFonts w:ascii="TH SarabunIT๙" w:hAnsi="TH SarabunIT๙" w:cs="TH SarabunIT๙"/>
          <w:sz w:val="32"/>
          <w:szCs w:val="32"/>
          <w:cs/>
        </w:rPr>
        <w:t>สําคัญ</w:t>
      </w:r>
      <w:proofErr w:type="spellEnd"/>
      <w:r w:rsidRPr="00977414">
        <w:rPr>
          <w:rFonts w:ascii="TH SarabunIT๙" w:hAnsi="TH SarabunIT๙" w:cs="TH SarabunIT๙"/>
          <w:sz w:val="32"/>
          <w:szCs w:val="32"/>
          <w:cs/>
        </w:rPr>
        <w:t>ของผู้บริหารสูงสุดในการต่อต้านการทุจริตอย่า</w:t>
      </w:r>
      <w:r w:rsidR="00922A6C">
        <w:rPr>
          <w:rFonts w:ascii="TH SarabunIT๙" w:hAnsi="TH SarabunIT๙" w:cs="TH SarabunIT๙"/>
          <w:sz w:val="32"/>
          <w:szCs w:val="32"/>
          <w:cs/>
        </w:rPr>
        <w:t>งจริงจัง โดยหน่วยงานจะต้องทบทวน</w:t>
      </w:r>
      <w:r w:rsidRPr="00977414">
        <w:rPr>
          <w:rFonts w:ascii="TH SarabunIT๙" w:hAnsi="TH SarabunIT๙" w:cs="TH SarabunIT๙"/>
          <w:sz w:val="32"/>
          <w:szCs w:val="32"/>
          <w:cs/>
        </w:rPr>
        <w:t>นโยบายที่เกี่ยวข้องกับการป้องกันการทุจริตในหน่วยงานให้มีป</w:t>
      </w:r>
      <w:r w:rsidR="00922A6C">
        <w:rPr>
          <w:rFonts w:ascii="TH SarabunIT๙" w:hAnsi="TH SarabunIT๙" w:cs="TH SarabunIT๙"/>
          <w:sz w:val="32"/>
          <w:szCs w:val="32"/>
          <w:cs/>
        </w:rPr>
        <w:t>ระสิทธิภาพ</w:t>
      </w:r>
      <w:r w:rsidRPr="00977414">
        <w:rPr>
          <w:rFonts w:ascii="TH SarabunIT๙" w:hAnsi="TH SarabunIT๙" w:cs="TH SarabunIT๙"/>
          <w:sz w:val="32"/>
          <w:szCs w:val="32"/>
          <w:cs/>
        </w:rPr>
        <w:t>แ</w:t>
      </w:r>
      <w:r w:rsidR="00922A6C">
        <w:rPr>
          <w:rFonts w:ascii="TH SarabunIT๙" w:hAnsi="TH SarabunIT๙" w:cs="TH SarabunIT๙"/>
          <w:sz w:val="32"/>
          <w:szCs w:val="32"/>
          <w:cs/>
        </w:rPr>
        <w:t>ละจัด</w:t>
      </w:r>
      <w:proofErr w:type="spellStart"/>
      <w:r w:rsidR="00922A6C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="00922A6C">
        <w:rPr>
          <w:rFonts w:ascii="TH SarabunIT๙" w:hAnsi="TH SarabunIT๙" w:cs="TH SarabunIT๙"/>
          <w:sz w:val="32"/>
          <w:szCs w:val="32"/>
          <w:cs/>
        </w:rPr>
        <w:t>แผนงานด้านการป้องกันและ</w:t>
      </w:r>
      <w:r w:rsidRPr="00977414">
        <w:rPr>
          <w:rFonts w:ascii="TH SarabunIT๙" w:hAnsi="TH SarabunIT๙" w:cs="TH SarabunIT๙"/>
          <w:sz w:val="32"/>
          <w:szCs w:val="32"/>
          <w:cs/>
        </w:rPr>
        <w:t xml:space="preserve">ปราบปรามการทุจริตของหน่วยงาน เพื่อให้เกิดการแก้ไขปัญหาการทุจริตได้อย่างเป็นรูปธรรม </w:t>
      </w:r>
      <w:r w:rsidR="00922A6C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922A6C">
        <w:rPr>
          <w:rFonts w:ascii="TH SarabunIT๙" w:hAnsi="TH SarabunIT๙" w:cs="TH SarabunIT๙"/>
          <w:sz w:val="32"/>
          <w:szCs w:val="32"/>
          <w:cs/>
        </w:rPr>
        <w:t>รวมไปถึงการประเมิน</w:t>
      </w:r>
      <w:r w:rsidRPr="00977414">
        <w:rPr>
          <w:rFonts w:ascii="TH SarabunIT๙" w:hAnsi="TH SarabunIT๙" w:cs="TH SarabunIT๙"/>
          <w:sz w:val="32"/>
          <w:szCs w:val="32"/>
          <w:cs/>
        </w:rPr>
        <w:t>เกี่ยวกับประสิทธิภาพ กา</w:t>
      </w:r>
      <w:r w:rsidR="00922A6C">
        <w:rPr>
          <w:rFonts w:ascii="TH SarabunIT๙" w:hAnsi="TH SarabunIT๙" w:cs="TH SarabunIT๙"/>
          <w:sz w:val="32"/>
          <w:szCs w:val="32"/>
          <w:cs/>
        </w:rPr>
        <w:t>รแก้ไขปัญหาการทุจริตของหน่วยงาน</w:t>
      </w:r>
      <w:r w:rsidRPr="00977414">
        <w:rPr>
          <w:rFonts w:ascii="TH SarabunIT๙" w:hAnsi="TH SarabunIT๙" w:cs="TH SarabunIT๙"/>
          <w:sz w:val="32"/>
          <w:szCs w:val="32"/>
          <w:cs/>
        </w:rPr>
        <w:t>ที่จะต้อง</w:t>
      </w:r>
      <w:proofErr w:type="spellStart"/>
      <w:r w:rsidRPr="00977414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977414">
        <w:rPr>
          <w:rFonts w:ascii="TH SarabunIT๙" w:hAnsi="TH SarabunIT๙" w:cs="TH SarabunIT๙"/>
          <w:sz w:val="32"/>
          <w:szCs w:val="32"/>
          <w:cs/>
        </w:rPr>
        <w:t>ให้ก</w:t>
      </w:r>
      <w:r w:rsidR="00922A6C">
        <w:rPr>
          <w:rFonts w:ascii="TH SarabunIT๙" w:hAnsi="TH SarabunIT๙" w:cs="TH SarabunIT๙"/>
          <w:sz w:val="32"/>
          <w:szCs w:val="32"/>
          <w:cs/>
        </w:rPr>
        <w:t>ารทุจริตในหน่วยงานลดลงหรือไม่มี</w:t>
      </w:r>
      <w:r w:rsidRPr="00977414">
        <w:rPr>
          <w:rFonts w:ascii="TH SarabunIT๙" w:hAnsi="TH SarabunIT๙" w:cs="TH SarabunIT๙"/>
          <w:sz w:val="32"/>
          <w:szCs w:val="32"/>
          <w:cs/>
        </w:rPr>
        <w:t>เลย และจะต้องสร</w:t>
      </w:r>
      <w:r w:rsidR="00922A6C">
        <w:rPr>
          <w:rFonts w:ascii="TH SarabunIT๙" w:hAnsi="TH SarabunIT๙" w:cs="TH SarabunIT๙"/>
          <w:sz w:val="32"/>
          <w:szCs w:val="32"/>
          <w:cs/>
        </w:rPr>
        <w:t>้างความเชื่อมั่นให้บุคลากรภายใน</w:t>
      </w:r>
      <w:r w:rsidRPr="00977414">
        <w:rPr>
          <w:rFonts w:ascii="TH SarabunIT๙" w:hAnsi="TH SarabunIT๙" w:cs="TH SarabunIT๙"/>
          <w:sz w:val="32"/>
          <w:szCs w:val="32"/>
          <w:cs/>
        </w:rPr>
        <w:t>ในการร้องเรียนเมื่อพบเห็นการทุจริตภายในหน่วยงานด้วย นอกจากนี้จะต้องมีกระบวนการเฝ้าระวัง ตรวจสอบการทุจริตภายในหน่วยงาน รวมถึงการนําผลการตรวจสอบของ ฝ่ายตรวจสอบ จากทั้งภายในและภายนอกหน่วยงานไปปรับปรุงการ</w:t>
      </w:r>
      <w:proofErr w:type="spellStart"/>
      <w:r w:rsidRPr="00977414">
        <w:rPr>
          <w:rFonts w:ascii="TH SarabunIT๙" w:hAnsi="TH SarabunIT๙" w:cs="TH SarabunIT๙"/>
          <w:sz w:val="32"/>
          <w:szCs w:val="32"/>
          <w:cs/>
        </w:rPr>
        <w:t>ทํางาน</w:t>
      </w:r>
      <w:proofErr w:type="spellEnd"/>
      <w:r w:rsidRPr="00977414">
        <w:rPr>
          <w:rFonts w:ascii="TH SarabunIT๙" w:hAnsi="TH SarabunIT๙" w:cs="TH SarabunIT๙"/>
          <w:sz w:val="32"/>
          <w:szCs w:val="32"/>
          <w:cs/>
        </w:rPr>
        <w:t xml:space="preserve"> เพื่อป้องกันการทุจริต</w:t>
      </w:r>
    </w:p>
    <w:p w14:paraId="2FED4154" w14:textId="6369FEA7" w:rsidR="009D0538" w:rsidRPr="00977414" w:rsidRDefault="009D0538" w:rsidP="00DE151B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="00B27E73"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9D0538">
        <w:rPr>
          <w:rFonts w:ascii="TH SarabunIT๙" w:hAnsi="TH SarabunIT๙" w:cs="TH SarabunIT๙"/>
          <w:sz w:val="32"/>
          <w:szCs w:val="32"/>
          <w:cs/>
        </w:rPr>
        <w:t xml:space="preserve">ตัวชี้วัดที่ 4 การใช้ทรัพย์สินของราชการ มีผลคะแนน เท่ากับ </w:t>
      </w:r>
      <w:r w:rsidR="00325515">
        <w:rPr>
          <w:rFonts w:ascii="TH SarabunIT๙" w:hAnsi="TH SarabunIT๙" w:cs="TH SarabunIT๙" w:hint="cs"/>
          <w:sz w:val="32"/>
          <w:szCs w:val="32"/>
          <w:cs/>
        </w:rPr>
        <w:t>89</w:t>
      </w:r>
      <w:r w:rsidRPr="009D0538">
        <w:rPr>
          <w:rFonts w:ascii="TH SarabunIT๙" w:hAnsi="TH SarabunIT๙" w:cs="TH SarabunIT๙"/>
          <w:sz w:val="32"/>
          <w:szCs w:val="32"/>
          <w:cs/>
        </w:rPr>
        <w:t>.</w:t>
      </w:r>
      <w:r w:rsidR="00325515">
        <w:rPr>
          <w:rFonts w:ascii="TH SarabunIT๙" w:hAnsi="TH SarabunIT๙" w:cs="TH SarabunIT๙" w:hint="cs"/>
          <w:sz w:val="32"/>
          <w:szCs w:val="32"/>
          <w:cs/>
        </w:rPr>
        <w:t>31</w:t>
      </w:r>
      <w:r w:rsidRPr="009D0538">
        <w:rPr>
          <w:rFonts w:ascii="TH SarabunIT๙" w:hAnsi="TH SarabunIT๙" w:cs="TH SarabunIT๙"/>
          <w:sz w:val="32"/>
          <w:szCs w:val="32"/>
          <w:cs/>
        </w:rPr>
        <w:t xml:space="preserve"> คะแนน</w:t>
      </w:r>
      <w:r w:rsidR="009A56B5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</w:t>
      </w:r>
      <w:r w:rsidR="00977414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977414" w:rsidRPr="00977414">
        <w:rPr>
          <w:rFonts w:ascii="TH SarabunIT๙" w:hAnsi="TH SarabunIT๙" w:cs="TH SarabunIT๙"/>
          <w:sz w:val="32"/>
          <w:szCs w:val="32"/>
          <w:cs/>
        </w:rPr>
        <w:t>เป็นคะแนน จากการประเมินการรับรู้ของบุคลากรภายในหน่วยงานต่อการใช้ทรัพย์สินของร</w:t>
      </w:r>
      <w:r w:rsidR="00922A6C">
        <w:rPr>
          <w:rFonts w:ascii="TH SarabunIT๙" w:hAnsi="TH SarabunIT๙" w:cs="TH SarabunIT๙"/>
          <w:sz w:val="32"/>
          <w:szCs w:val="32"/>
          <w:cs/>
        </w:rPr>
        <w:t>าชการ ในประเด็นที่เกี่ยวข้องกับ</w:t>
      </w:r>
      <w:r w:rsidR="00977414" w:rsidRPr="00977414">
        <w:rPr>
          <w:rFonts w:ascii="TH SarabunIT๙" w:hAnsi="TH SarabunIT๙" w:cs="TH SarabunIT๙"/>
          <w:sz w:val="32"/>
          <w:szCs w:val="32"/>
          <w:cs/>
        </w:rPr>
        <w:t>พฤติกรรมของบุคลากรภายใน ในการนําทรัพย์สินของราชการของหน่วยงานไปเป็นของตนเองหรือนําไปให้ผู้อื่น และพฤติกรรมในการขอยืมทรัพย์สินของราชการ ทั้งการยืมโดยบุคลากรภายในหน่วยงานและการยืมโดยบุคคลภายนอก หน่วยงาน ซึ่งหน่วยงานจะต้องมีกระบวนการในการขออนุญาตที่ชัดเจนและสะดว</w:t>
      </w:r>
      <w:r w:rsidR="00922A6C">
        <w:rPr>
          <w:rFonts w:ascii="TH SarabunIT๙" w:hAnsi="TH SarabunIT๙" w:cs="TH SarabunIT๙"/>
          <w:sz w:val="32"/>
          <w:szCs w:val="32"/>
          <w:cs/>
        </w:rPr>
        <w:t>ก นอกจากนี้ หน่วยงานจะต้องมีการ</w:t>
      </w:r>
      <w:r w:rsidR="00977414" w:rsidRPr="00977414">
        <w:rPr>
          <w:rFonts w:ascii="TH SarabunIT๙" w:hAnsi="TH SarabunIT๙" w:cs="TH SarabunIT๙"/>
          <w:sz w:val="32"/>
          <w:szCs w:val="32"/>
          <w:cs/>
        </w:rPr>
        <w:t>จัด</w:t>
      </w:r>
      <w:proofErr w:type="spellStart"/>
      <w:r w:rsidR="00977414" w:rsidRPr="00977414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="00977414" w:rsidRPr="00977414">
        <w:rPr>
          <w:rFonts w:ascii="TH SarabunIT๙" w:hAnsi="TH SarabunIT๙" w:cs="TH SarabunIT๙"/>
          <w:sz w:val="32"/>
          <w:szCs w:val="32"/>
          <w:cs/>
        </w:rPr>
        <w:t>แนวทางปฏิบัติเกี่ยวกับการใช้ทรัพย์สินของราชการที่ถูกต้อง เพื่อเผยแ</w:t>
      </w:r>
      <w:r w:rsidR="00922A6C">
        <w:rPr>
          <w:rFonts w:ascii="TH SarabunIT๙" w:hAnsi="TH SarabunIT๙" w:cs="TH SarabunIT๙"/>
          <w:sz w:val="32"/>
          <w:szCs w:val="32"/>
          <w:cs/>
        </w:rPr>
        <w:t>พร่ให้บุคลากรภายในได้รับทราบและ</w:t>
      </w:r>
      <w:r w:rsidR="00977414" w:rsidRPr="00977414">
        <w:rPr>
          <w:rFonts w:ascii="TH SarabunIT๙" w:hAnsi="TH SarabunIT๙" w:cs="TH SarabunIT๙"/>
          <w:sz w:val="32"/>
          <w:szCs w:val="32"/>
          <w:cs/>
        </w:rPr>
        <w:t>นําไปปฏิบัติ รวมไปถึงหน่วยงานจะต้องมีการ</w:t>
      </w:r>
      <w:proofErr w:type="spellStart"/>
      <w:r w:rsidR="00977414" w:rsidRPr="00977414">
        <w:rPr>
          <w:rFonts w:ascii="TH SarabunIT๙" w:hAnsi="TH SarabunIT๙" w:cs="TH SarabunIT๙"/>
          <w:sz w:val="32"/>
          <w:szCs w:val="32"/>
          <w:cs/>
        </w:rPr>
        <w:t>กํากับ</w:t>
      </w:r>
      <w:proofErr w:type="spellEnd"/>
      <w:r w:rsidR="00977414" w:rsidRPr="00977414">
        <w:rPr>
          <w:rFonts w:ascii="TH SarabunIT๙" w:hAnsi="TH SarabunIT๙" w:cs="TH SarabunIT๙"/>
          <w:sz w:val="32"/>
          <w:szCs w:val="32"/>
          <w:cs/>
        </w:rPr>
        <w:t>ดูแลและตรวจสอบการใช้ทรัพย์สินของราชการของหน่วยงานด้วย</w:t>
      </w:r>
      <w:r w:rsidR="0097741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6FA2246" w14:textId="2274464A" w:rsidR="00DE151B" w:rsidRDefault="00977414" w:rsidP="00977414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DE151B">
        <w:rPr>
          <w:rFonts w:ascii="TH SarabunIT๙" w:hAnsi="TH SarabunIT๙" w:cs="TH SarabunIT๙"/>
          <w:sz w:val="32"/>
          <w:szCs w:val="32"/>
          <w:cs/>
        </w:rPr>
        <w:tab/>
      </w:r>
      <w:r w:rsidR="00DE151B">
        <w:rPr>
          <w:rFonts w:ascii="TH SarabunIT๙" w:hAnsi="TH SarabunIT๙" w:cs="TH SarabunIT๙" w:hint="cs"/>
          <w:sz w:val="32"/>
          <w:szCs w:val="32"/>
          <w:cs/>
        </w:rPr>
        <w:t>(</w:t>
      </w:r>
      <w:r w:rsidR="00B27E73">
        <w:rPr>
          <w:rFonts w:ascii="TH SarabunIT๙" w:hAnsi="TH SarabunIT๙" w:cs="TH SarabunIT๙" w:hint="cs"/>
          <w:sz w:val="32"/>
          <w:szCs w:val="32"/>
          <w:cs/>
        </w:rPr>
        <w:t>5</w:t>
      </w:r>
      <w:r w:rsidR="00DE151B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977414">
        <w:rPr>
          <w:rFonts w:ascii="TH SarabunIT๙" w:hAnsi="TH SarabunIT๙" w:cs="TH SarabunIT๙"/>
          <w:sz w:val="32"/>
          <w:szCs w:val="32"/>
          <w:cs/>
        </w:rPr>
        <w:t xml:space="preserve">ตัวชี้วัดที่ 2 การใช้งบประมาณ มีผลคะแนน เท่ากับ </w:t>
      </w:r>
      <w:r w:rsidR="00325515">
        <w:rPr>
          <w:rFonts w:ascii="TH SarabunIT๙" w:hAnsi="TH SarabunIT๙" w:cs="TH SarabunIT๙" w:hint="cs"/>
          <w:sz w:val="32"/>
          <w:szCs w:val="32"/>
          <w:cs/>
        </w:rPr>
        <w:t>89</w:t>
      </w:r>
      <w:r w:rsidRPr="00977414">
        <w:rPr>
          <w:rFonts w:ascii="TH SarabunIT๙" w:hAnsi="TH SarabunIT๙" w:cs="TH SarabunIT๙"/>
          <w:sz w:val="32"/>
          <w:szCs w:val="32"/>
          <w:cs/>
        </w:rPr>
        <w:t>.</w:t>
      </w:r>
      <w:r w:rsidR="00325515">
        <w:rPr>
          <w:rFonts w:ascii="TH SarabunIT๙" w:hAnsi="TH SarabunIT๙" w:cs="TH SarabunIT๙" w:hint="cs"/>
          <w:sz w:val="32"/>
          <w:szCs w:val="32"/>
          <w:cs/>
        </w:rPr>
        <w:t>28</w:t>
      </w:r>
      <w:r w:rsidRPr="00977414">
        <w:rPr>
          <w:rFonts w:ascii="TH SarabunIT๙" w:hAnsi="TH SarabunIT๙" w:cs="TH SarabunIT๙"/>
          <w:sz w:val="32"/>
          <w:szCs w:val="32"/>
          <w:cs/>
        </w:rPr>
        <w:t xml:space="preserve"> คะแนน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E151B" w:rsidRPr="00551AD3">
        <w:rPr>
          <w:rFonts w:ascii="TH SarabunIT๙" w:hAnsi="TH SarabunIT๙" w:cs="TH SarabunIT๙"/>
          <w:sz w:val="32"/>
          <w:szCs w:val="32"/>
          <w:cs/>
        </w:rPr>
        <w:t>เป็น</w:t>
      </w:r>
      <w:r w:rsidR="00DE151B">
        <w:rPr>
          <w:rFonts w:ascii="TH SarabunIT๙" w:hAnsi="TH SarabunIT๙" w:cs="TH SarabunIT๙"/>
          <w:sz w:val="32"/>
          <w:szCs w:val="32"/>
          <w:cs/>
        </w:rPr>
        <w:t>คะแนนจากการ</w:t>
      </w:r>
      <w:r w:rsidR="00DE151B" w:rsidRPr="00551AD3">
        <w:rPr>
          <w:rFonts w:ascii="TH SarabunIT๙" w:hAnsi="TH SarabunIT๙" w:cs="TH SarabunIT๙"/>
          <w:sz w:val="32"/>
          <w:szCs w:val="32"/>
          <w:cs/>
        </w:rPr>
        <w:t>ประเมินการรับรู้ของบุคลากรภายในหน่วยงานต่อการ</w:t>
      </w:r>
      <w:proofErr w:type="spellStart"/>
      <w:r w:rsidR="00DE151B" w:rsidRPr="00551AD3">
        <w:rPr>
          <w:rFonts w:ascii="TH SarabunIT๙" w:hAnsi="TH SarabunIT๙" w:cs="TH SarabunIT๙"/>
          <w:sz w:val="32"/>
          <w:szCs w:val="32"/>
          <w:cs/>
        </w:rPr>
        <w:t>ดําเนินการ</w:t>
      </w:r>
      <w:proofErr w:type="spellEnd"/>
      <w:r w:rsidR="00DE151B" w:rsidRPr="00551AD3">
        <w:rPr>
          <w:rFonts w:ascii="TH SarabunIT๙" w:hAnsi="TH SarabunIT๙" w:cs="TH SarabunIT๙"/>
          <w:sz w:val="32"/>
          <w:szCs w:val="32"/>
          <w:cs/>
        </w:rPr>
        <w:t xml:space="preserve">ต่างๆ ของหน่วยงานของตนเอง </w:t>
      </w:r>
      <w:r w:rsidR="00325515"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="00922A6C">
        <w:rPr>
          <w:rFonts w:ascii="TH SarabunIT๙" w:hAnsi="TH SarabunIT๙" w:cs="TH SarabunIT๙"/>
          <w:sz w:val="32"/>
          <w:szCs w:val="32"/>
          <w:cs/>
        </w:rPr>
        <w:t>ในประเด็นที่</w:t>
      </w:r>
      <w:r w:rsidR="00DE151B" w:rsidRPr="00551AD3">
        <w:rPr>
          <w:rFonts w:ascii="TH SarabunIT๙" w:hAnsi="TH SarabunIT๙" w:cs="TH SarabunIT๙"/>
          <w:sz w:val="32"/>
          <w:szCs w:val="32"/>
          <w:cs/>
        </w:rPr>
        <w:t>เกี่ยวข้องกับการใช้จ่ายเงินงบประมาณ นับตั้งแต่การจัด</w:t>
      </w:r>
      <w:proofErr w:type="spellStart"/>
      <w:r w:rsidR="00DE151B" w:rsidRPr="00551AD3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="00DE151B" w:rsidRPr="00551AD3">
        <w:rPr>
          <w:rFonts w:ascii="TH SarabunIT๙" w:hAnsi="TH SarabunIT๙" w:cs="TH SarabunIT๙"/>
          <w:sz w:val="32"/>
          <w:szCs w:val="32"/>
          <w:cs/>
        </w:rPr>
        <w:t>แผนการใช้จ่าย</w:t>
      </w:r>
      <w:r w:rsidR="00922A6C">
        <w:rPr>
          <w:rFonts w:ascii="TH SarabunIT๙" w:hAnsi="TH SarabunIT๙" w:cs="TH SarabunIT๙"/>
          <w:sz w:val="32"/>
          <w:szCs w:val="32"/>
          <w:cs/>
        </w:rPr>
        <w:t>งบประมาณ</w:t>
      </w:r>
      <w:proofErr w:type="spellStart"/>
      <w:r w:rsidR="00922A6C">
        <w:rPr>
          <w:rFonts w:ascii="TH SarabunIT๙" w:hAnsi="TH SarabunIT๙" w:cs="TH SarabunIT๙"/>
          <w:sz w:val="32"/>
          <w:szCs w:val="32"/>
          <w:cs/>
        </w:rPr>
        <w:t>ประจํ</w:t>
      </w:r>
      <w:proofErr w:type="spellEnd"/>
      <w:r w:rsidR="00922A6C">
        <w:rPr>
          <w:rFonts w:ascii="TH SarabunIT๙" w:hAnsi="TH SarabunIT๙" w:cs="TH SarabunIT๙"/>
          <w:sz w:val="32"/>
          <w:szCs w:val="32"/>
          <w:cs/>
        </w:rPr>
        <w:t>าปีและเผยแพร่อย่าง</w:t>
      </w:r>
      <w:r w:rsidR="00DE151B" w:rsidRPr="00551AD3">
        <w:rPr>
          <w:rFonts w:ascii="TH SarabunIT๙" w:hAnsi="TH SarabunIT๙" w:cs="TH SarabunIT๙"/>
          <w:sz w:val="32"/>
          <w:szCs w:val="32"/>
          <w:cs/>
        </w:rPr>
        <w:t>โปร่งใส ไปจนถึงลักษณะการใช้จ่าย</w:t>
      </w:r>
      <w:r w:rsidR="00922A6C">
        <w:rPr>
          <w:rFonts w:ascii="TH SarabunIT๙" w:hAnsi="TH SarabunIT๙" w:cs="TH SarabunIT๙"/>
          <w:sz w:val="32"/>
          <w:szCs w:val="32"/>
          <w:cs/>
        </w:rPr>
        <w:t>งบประมาณของหน่วยงานอย่างคุ้มค่า</w:t>
      </w:r>
      <w:r w:rsidR="00DE151B" w:rsidRPr="00551AD3">
        <w:rPr>
          <w:rFonts w:ascii="TH SarabunIT๙" w:hAnsi="TH SarabunIT๙" w:cs="TH SarabunIT๙"/>
          <w:sz w:val="32"/>
          <w:szCs w:val="32"/>
          <w:cs/>
        </w:rPr>
        <w:t>เป</w:t>
      </w:r>
      <w:r w:rsidR="00922A6C">
        <w:rPr>
          <w:rFonts w:ascii="TH SarabunIT๙" w:hAnsi="TH SarabunIT๙" w:cs="TH SarabunIT๙"/>
          <w:sz w:val="32"/>
          <w:szCs w:val="32"/>
          <w:cs/>
        </w:rPr>
        <w:t>็นไปตามวัตถุประสงค์ และไม่เอื้อ</w:t>
      </w:r>
      <w:r w:rsidR="00DE151B" w:rsidRPr="00551AD3">
        <w:rPr>
          <w:rFonts w:ascii="TH SarabunIT๙" w:hAnsi="TH SarabunIT๙" w:cs="TH SarabunIT๙"/>
          <w:sz w:val="32"/>
          <w:szCs w:val="32"/>
          <w:cs/>
        </w:rPr>
        <w:t>ประโยชน์แก่ตนเองหรือพวกพ้อง การเบิกจ่ายเงินของบุคลากรภายในในเรื่องต่างๆ เช่น ค่า</w:t>
      </w:r>
      <w:proofErr w:type="spellStart"/>
      <w:r w:rsidR="00DE151B" w:rsidRPr="00551AD3">
        <w:rPr>
          <w:rFonts w:ascii="TH SarabunIT๙" w:hAnsi="TH SarabunIT๙" w:cs="TH SarabunIT๙"/>
          <w:sz w:val="32"/>
          <w:szCs w:val="32"/>
          <w:cs/>
        </w:rPr>
        <w:t>ทํางาน</w:t>
      </w:r>
      <w:proofErr w:type="spellEnd"/>
      <w:r w:rsidR="00DE151B" w:rsidRPr="00551AD3">
        <w:rPr>
          <w:rFonts w:ascii="TH SarabunIT๙" w:hAnsi="TH SarabunIT๙" w:cs="TH SarabunIT๙"/>
          <w:sz w:val="32"/>
          <w:szCs w:val="32"/>
          <w:cs/>
        </w:rPr>
        <w:t>ล่วงเวลา ค่าวัสดุ อุปกรณ์ หรือค่าเดินทาง ฯลฯ ตลอดจนกระบวนการจัดซื้อจัดจ้างและการตร</w:t>
      </w:r>
      <w:r w:rsidR="00922A6C">
        <w:rPr>
          <w:rFonts w:ascii="TH SarabunIT๙" w:hAnsi="TH SarabunIT๙" w:cs="TH SarabunIT๙"/>
          <w:sz w:val="32"/>
          <w:szCs w:val="32"/>
          <w:cs/>
        </w:rPr>
        <w:t>วจรับพัสดุด้วย นอกจากนี้ ยังให้</w:t>
      </w:r>
      <w:r w:rsidR="00DE151B" w:rsidRPr="00551AD3">
        <w:rPr>
          <w:rFonts w:ascii="TH SarabunIT๙" w:hAnsi="TH SarabunIT๙" w:cs="TH SarabunIT๙"/>
          <w:sz w:val="32"/>
          <w:szCs w:val="32"/>
          <w:cs/>
        </w:rPr>
        <w:t>ความ</w:t>
      </w:r>
      <w:proofErr w:type="spellStart"/>
      <w:r w:rsidR="00DE151B" w:rsidRPr="00551AD3">
        <w:rPr>
          <w:rFonts w:ascii="TH SarabunIT๙" w:hAnsi="TH SarabunIT๙" w:cs="TH SarabunIT๙"/>
          <w:sz w:val="32"/>
          <w:szCs w:val="32"/>
          <w:cs/>
        </w:rPr>
        <w:t>สําคัญ</w:t>
      </w:r>
      <w:proofErr w:type="spellEnd"/>
      <w:r w:rsidR="00DE151B" w:rsidRPr="00551AD3">
        <w:rPr>
          <w:rFonts w:ascii="TH SarabunIT๙" w:hAnsi="TH SarabunIT๙" w:cs="TH SarabunIT๙"/>
          <w:sz w:val="32"/>
          <w:szCs w:val="32"/>
          <w:cs/>
        </w:rPr>
        <w:t>กับการเปิดโอกาสให้บุคลากรภายในมีส่วนร่วมในการตรวจส</w:t>
      </w:r>
      <w:r w:rsidR="00DE151B">
        <w:rPr>
          <w:rFonts w:ascii="TH SarabunIT๙" w:hAnsi="TH SarabunIT๙" w:cs="TH SarabunIT๙"/>
          <w:sz w:val="32"/>
          <w:szCs w:val="32"/>
          <w:cs/>
        </w:rPr>
        <w:t>อบการใช้จ่ายงบประมาณของหน่วยงาน</w:t>
      </w:r>
      <w:r w:rsidR="00DE151B" w:rsidRPr="00551AD3">
        <w:rPr>
          <w:rFonts w:ascii="TH SarabunIT๙" w:hAnsi="TH SarabunIT๙" w:cs="TH SarabunIT๙"/>
          <w:sz w:val="32"/>
          <w:szCs w:val="32"/>
          <w:cs/>
        </w:rPr>
        <w:t>ตนเองได้</w:t>
      </w:r>
    </w:p>
    <w:p w14:paraId="5EDD283A" w14:textId="31F31067" w:rsidR="00212956" w:rsidRPr="00CC1523" w:rsidRDefault="00B27E73" w:rsidP="00977414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C1523">
        <w:rPr>
          <w:rFonts w:ascii="TH SarabunIT๙" w:hAnsi="TH SarabunIT๙" w:cs="TH SarabunIT๙" w:hint="cs"/>
          <w:sz w:val="32"/>
          <w:szCs w:val="32"/>
          <w:cs/>
        </w:rPr>
        <w:t xml:space="preserve">สำหรับตัวชี้วัดที่ 2 </w:t>
      </w:r>
      <w:r w:rsidR="00CC1523" w:rsidRPr="00CC1523">
        <w:rPr>
          <w:rFonts w:ascii="TH SarabunIT๙" w:hAnsi="TH SarabunIT๙" w:cs="TH SarabunIT๙"/>
          <w:sz w:val="32"/>
          <w:szCs w:val="32"/>
          <w:cs/>
        </w:rPr>
        <w:t xml:space="preserve">การใช้งบประมาณ </w:t>
      </w:r>
      <w:r w:rsidRPr="00CC1523">
        <w:rPr>
          <w:rFonts w:ascii="TH SarabunIT๙" w:hAnsi="TH SarabunIT๙" w:cs="TH SarabunIT๙" w:hint="cs"/>
          <w:sz w:val="32"/>
          <w:szCs w:val="32"/>
          <w:cs/>
        </w:rPr>
        <w:t xml:space="preserve">และตัวชี้วัดที่ 4 </w:t>
      </w:r>
      <w:r w:rsidR="00CC1523" w:rsidRPr="00CC1523">
        <w:rPr>
          <w:rFonts w:ascii="TH SarabunIT๙" w:hAnsi="TH SarabunIT๙" w:cs="TH SarabunIT๙"/>
          <w:sz w:val="32"/>
          <w:szCs w:val="32"/>
          <w:cs/>
        </w:rPr>
        <w:t xml:space="preserve">การใช้ทรัพย์สินของราชการ </w:t>
      </w:r>
      <w:r w:rsidR="00CC152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C1523">
        <w:rPr>
          <w:rFonts w:ascii="TH SarabunIT๙" w:hAnsi="TH SarabunIT๙" w:cs="TH SarabunIT๙" w:hint="cs"/>
          <w:sz w:val="32"/>
          <w:szCs w:val="32"/>
          <w:cs/>
        </w:rPr>
        <w:t xml:space="preserve">ยังต้องมีการพัฒนาต่อไป </w:t>
      </w:r>
    </w:p>
    <w:p w14:paraId="20F17DD6" w14:textId="77777777" w:rsidR="00DE151B" w:rsidRDefault="00DE151B" w:rsidP="00555DAF">
      <w:pPr>
        <w:ind w:firstLine="1985"/>
        <w:rPr>
          <w:rFonts w:ascii="TH SarabunIT๙" w:hAnsi="TH SarabunIT๙" w:cs="TH SarabunIT๙"/>
          <w:sz w:val="32"/>
          <w:szCs w:val="32"/>
        </w:rPr>
      </w:pPr>
    </w:p>
    <w:p w14:paraId="6B752D04" w14:textId="77777777" w:rsidR="00DE151B" w:rsidRDefault="00DE151B" w:rsidP="00555DAF">
      <w:pPr>
        <w:ind w:firstLine="1985"/>
        <w:rPr>
          <w:rFonts w:ascii="TH SarabunIT๙" w:hAnsi="TH SarabunIT๙" w:cs="TH SarabunIT๙"/>
          <w:sz w:val="32"/>
          <w:szCs w:val="32"/>
        </w:rPr>
      </w:pPr>
    </w:p>
    <w:p w14:paraId="094CEE17" w14:textId="77777777" w:rsidR="00DE151B" w:rsidRDefault="00DE151B" w:rsidP="00555DAF">
      <w:pPr>
        <w:ind w:firstLine="1985"/>
        <w:rPr>
          <w:rFonts w:ascii="TH SarabunIT๙" w:hAnsi="TH SarabunIT๙" w:cs="TH SarabunIT๙"/>
          <w:sz w:val="32"/>
          <w:szCs w:val="32"/>
        </w:rPr>
      </w:pPr>
    </w:p>
    <w:p w14:paraId="675690BD" w14:textId="77777777" w:rsidR="00DE151B" w:rsidRDefault="00DE151B" w:rsidP="00555DAF">
      <w:pPr>
        <w:ind w:firstLine="1985"/>
        <w:rPr>
          <w:rFonts w:ascii="TH SarabunIT๙" w:hAnsi="TH SarabunIT๙" w:cs="TH SarabunIT๙"/>
          <w:sz w:val="32"/>
          <w:szCs w:val="32"/>
        </w:rPr>
      </w:pPr>
    </w:p>
    <w:p w14:paraId="7C176BFA" w14:textId="77777777" w:rsidR="00F05D60" w:rsidRPr="00B27E73" w:rsidRDefault="00F05D60" w:rsidP="00555DAF">
      <w:pPr>
        <w:ind w:firstLine="1985"/>
        <w:rPr>
          <w:rFonts w:ascii="TH SarabunIT๙" w:hAnsi="TH SarabunIT๙" w:cs="TH SarabunIT๙"/>
          <w:sz w:val="32"/>
          <w:szCs w:val="32"/>
        </w:rPr>
      </w:pPr>
    </w:p>
    <w:p w14:paraId="7EFB9F30" w14:textId="77777777" w:rsidR="00DE151B" w:rsidRDefault="00DE151B" w:rsidP="00555DAF">
      <w:pPr>
        <w:ind w:firstLine="1985"/>
        <w:rPr>
          <w:rFonts w:ascii="TH SarabunIT๙" w:hAnsi="TH SarabunIT๙" w:cs="TH SarabunIT๙"/>
          <w:sz w:val="32"/>
          <w:szCs w:val="32"/>
        </w:rPr>
      </w:pPr>
    </w:p>
    <w:p w14:paraId="38C006FF" w14:textId="77777777" w:rsidR="00A262CA" w:rsidRDefault="00A262CA" w:rsidP="00555DAF">
      <w:pPr>
        <w:ind w:firstLine="1985"/>
        <w:rPr>
          <w:rFonts w:ascii="TH SarabunIT๙" w:hAnsi="TH SarabunIT๙" w:cs="TH SarabunIT๙"/>
          <w:sz w:val="32"/>
          <w:szCs w:val="32"/>
        </w:rPr>
      </w:pPr>
    </w:p>
    <w:p w14:paraId="5BED6FF5" w14:textId="24D8DA02" w:rsidR="00B17F3C" w:rsidRDefault="00B17F3C" w:rsidP="00B17F3C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-3-</w:t>
      </w:r>
    </w:p>
    <w:p w14:paraId="0BEE9C43" w14:textId="77777777" w:rsidR="00B17F3C" w:rsidRDefault="00B17F3C" w:rsidP="00B17F3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D32ECC6" w14:textId="04386680" w:rsidR="00555DAF" w:rsidRPr="00525B65" w:rsidRDefault="00555DAF" w:rsidP="00555DAF">
      <w:pPr>
        <w:rPr>
          <w:rFonts w:ascii="TH SarabunIT๙" w:hAnsi="TH SarabunIT๙" w:cs="TH SarabunIT๙"/>
          <w:sz w:val="32"/>
          <w:szCs w:val="32"/>
        </w:rPr>
      </w:pPr>
      <w:r w:rsidRPr="00525B65">
        <w:rPr>
          <w:rFonts w:ascii="TH SarabunIT๙" w:hAnsi="TH SarabunIT๙" w:cs="TH SarabunIT๙"/>
          <w:sz w:val="32"/>
          <w:szCs w:val="32"/>
          <w:cs/>
        </w:rPr>
        <w:tab/>
      </w:r>
      <w:r w:rsidRPr="00525B65">
        <w:rPr>
          <w:rFonts w:ascii="TH SarabunIT๙" w:hAnsi="TH SarabunIT๙" w:cs="TH SarabunIT๙"/>
          <w:sz w:val="32"/>
          <w:szCs w:val="32"/>
          <w:cs/>
        </w:rPr>
        <w:tab/>
      </w:r>
      <w:r w:rsidRPr="00525B6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ผลคะแนนการประเมินเครื่องมือ แบบวัดการรับรู้ของผู้มีส่วนได้ส่วนเสียภายนอก (</w:t>
      </w:r>
      <w:r w:rsidRPr="00525B65">
        <w:rPr>
          <w:rFonts w:ascii="TH SarabunIT๙" w:hAnsi="TH SarabunIT๙" w:cs="TH SarabunIT๙"/>
          <w:b/>
          <w:bCs/>
          <w:sz w:val="32"/>
          <w:szCs w:val="32"/>
          <w:u w:val="single"/>
        </w:rPr>
        <w:t>EIT)</w:t>
      </w:r>
      <w:r w:rsidR="00AC071D" w:rsidRPr="00525B6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         </w:t>
      </w:r>
      <w:r w:rsidRPr="00525B65">
        <w:rPr>
          <w:rFonts w:ascii="TH SarabunIT๙" w:hAnsi="TH SarabunIT๙" w:cs="TH SarabunIT๙"/>
          <w:sz w:val="32"/>
          <w:szCs w:val="32"/>
        </w:rPr>
        <w:t xml:space="preserve"> </w:t>
      </w:r>
      <w:r w:rsidRPr="00525B65">
        <w:rPr>
          <w:rFonts w:ascii="TH SarabunIT๙" w:hAnsi="TH SarabunIT๙" w:cs="TH SarabunIT๙"/>
          <w:sz w:val="32"/>
          <w:szCs w:val="32"/>
          <w:cs/>
        </w:rPr>
        <w:t xml:space="preserve">โดยประกอบด้วย 3 ตัวชี้วัด ดังนี้ </w:t>
      </w:r>
    </w:p>
    <w:p w14:paraId="65B23B79" w14:textId="4FDB70FF" w:rsidR="00555DAF" w:rsidRPr="00DE151B" w:rsidRDefault="00555DAF" w:rsidP="00244181">
      <w:pPr>
        <w:ind w:firstLine="1985"/>
        <w:rPr>
          <w:rFonts w:ascii="TH SarabunIT๙" w:hAnsi="TH SarabunIT๙" w:cs="TH SarabunIT๙"/>
          <w:sz w:val="32"/>
          <w:szCs w:val="32"/>
        </w:rPr>
      </w:pPr>
      <w:r w:rsidRPr="00DE151B">
        <w:rPr>
          <w:rFonts w:ascii="TH SarabunIT๙" w:hAnsi="TH SarabunIT๙" w:cs="TH SarabunIT๙"/>
          <w:sz w:val="32"/>
          <w:szCs w:val="32"/>
          <w:cs/>
        </w:rPr>
        <w:t>ตัวชี้วัดที่ 6 คุณภา</w:t>
      </w:r>
      <w:r w:rsidR="007554D6" w:rsidRPr="00DE151B">
        <w:rPr>
          <w:rFonts w:ascii="TH SarabunIT๙" w:hAnsi="TH SarabunIT๙" w:cs="TH SarabunIT๙"/>
          <w:sz w:val="32"/>
          <w:szCs w:val="32"/>
          <w:cs/>
        </w:rPr>
        <w:t>พการดำเนินงาน มีผลคะแนน เท่ากับ</w:t>
      </w:r>
      <w:r w:rsidR="007554D6" w:rsidRPr="00DE151B">
        <w:rPr>
          <w:rFonts w:ascii="TH SarabunIT๙" w:hAnsi="TH SarabunIT๙" w:cs="TH SarabunIT๙"/>
          <w:sz w:val="32"/>
          <w:szCs w:val="32"/>
        </w:rPr>
        <w:t xml:space="preserve"> </w:t>
      </w:r>
      <w:r w:rsidR="00B27E73">
        <w:rPr>
          <w:rFonts w:ascii="TH SarabunIT๙" w:hAnsi="TH SarabunIT๙" w:cs="TH SarabunIT๙" w:hint="cs"/>
          <w:sz w:val="32"/>
          <w:szCs w:val="32"/>
          <w:cs/>
        </w:rPr>
        <w:t>89</w:t>
      </w:r>
      <w:r w:rsidR="0019792F" w:rsidRPr="00DE151B">
        <w:rPr>
          <w:rFonts w:ascii="TH SarabunIT๙" w:hAnsi="TH SarabunIT๙" w:cs="TH SarabunIT๙"/>
          <w:sz w:val="32"/>
          <w:szCs w:val="32"/>
        </w:rPr>
        <w:t>.</w:t>
      </w:r>
      <w:r w:rsidR="00B27E73">
        <w:rPr>
          <w:rFonts w:ascii="TH SarabunIT๙" w:hAnsi="TH SarabunIT๙" w:cs="TH SarabunIT๙" w:hint="cs"/>
          <w:sz w:val="32"/>
          <w:szCs w:val="32"/>
          <w:cs/>
        </w:rPr>
        <w:t>05</w:t>
      </w:r>
      <w:r w:rsidRPr="00DE151B">
        <w:rPr>
          <w:rFonts w:ascii="TH SarabunIT๙" w:hAnsi="TH SarabunIT๙" w:cs="TH SarabunIT๙"/>
          <w:sz w:val="32"/>
          <w:szCs w:val="32"/>
          <w:cs/>
        </w:rPr>
        <w:t xml:space="preserve"> คะแนน</w:t>
      </w:r>
    </w:p>
    <w:p w14:paraId="01A07F1B" w14:textId="232A252C" w:rsidR="00555DAF" w:rsidRPr="00DE151B" w:rsidRDefault="00555DAF" w:rsidP="00244181">
      <w:pPr>
        <w:ind w:firstLine="1985"/>
        <w:rPr>
          <w:rFonts w:ascii="TH SarabunIT๙" w:hAnsi="TH SarabunIT๙" w:cs="TH SarabunIT๙"/>
          <w:sz w:val="32"/>
          <w:szCs w:val="32"/>
        </w:rPr>
      </w:pPr>
      <w:r w:rsidRPr="00DE151B">
        <w:rPr>
          <w:rFonts w:ascii="TH SarabunIT๙" w:hAnsi="TH SarabunIT๙" w:cs="TH SarabunIT๙"/>
          <w:sz w:val="32"/>
          <w:szCs w:val="32"/>
          <w:cs/>
        </w:rPr>
        <w:t xml:space="preserve">ตัวชี้วัดที่ 7 ประสิทธิภาพการสื่อสาร มีผลคะแนน เท่ากับ </w:t>
      </w:r>
      <w:r w:rsidR="0019792F" w:rsidRPr="00DE151B">
        <w:rPr>
          <w:rFonts w:ascii="TH SarabunIT๙" w:hAnsi="TH SarabunIT๙" w:cs="TH SarabunIT๙"/>
          <w:sz w:val="32"/>
          <w:szCs w:val="32"/>
        </w:rPr>
        <w:t>8</w:t>
      </w:r>
      <w:r w:rsidR="00B27E73">
        <w:rPr>
          <w:rFonts w:ascii="TH SarabunIT๙" w:hAnsi="TH SarabunIT๙" w:cs="TH SarabunIT๙" w:hint="cs"/>
          <w:sz w:val="32"/>
          <w:szCs w:val="32"/>
          <w:cs/>
        </w:rPr>
        <w:t>9</w:t>
      </w:r>
      <w:r w:rsidR="0019792F" w:rsidRPr="00DE151B">
        <w:rPr>
          <w:rFonts w:ascii="TH SarabunIT๙" w:hAnsi="TH SarabunIT๙" w:cs="TH SarabunIT๙"/>
          <w:sz w:val="32"/>
          <w:szCs w:val="32"/>
        </w:rPr>
        <w:t>.</w:t>
      </w:r>
      <w:r w:rsidR="00B27E73">
        <w:rPr>
          <w:rFonts w:ascii="TH SarabunIT๙" w:hAnsi="TH SarabunIT๙" w:cs="TH SarabunIT๙" w:hint="cs"/>
          <w:sz w:val="32"/>
          <w:szCs w:val="32"/>
          <w:cs/>
        </w:rPr>
        <w:t>04</w:t>
      </w:r>
      <w:r w:rsidRPr="00DE151B">
        <w:rPr>
          <w:rFonts w:ascii="TH SarabunIT๙" w:hAnsi="TH SarabunIT๙" w:cs="TH SarabunIT๙"/>
          <w:sz w:val="32"/>
          <w:szCs w:val="32"/>
          <w:cs/>
        </w:rPr>
        <w:t xml:space="preserve"> คะแนน</w:t>
      </w:r>
    </w:p>
    <w:p w14:paraId="6423B568" w14:textId="60A8668B" w:rsidR="00DE151B" w:rsidRPr="00DE151B" w:rsidRDefault="00555DAF" w:rsidP="00DE151B">
      <w:pPr>
        <w:ind w:firstLine="1985"/>
        <w:rPr>
          <w:rFonts w:ascii="TH SarabunIT๙" w:hAnsi="TH SarabunIT๙" w:cs="TH SarabunIT๙"/>
          <w:sz w:val="32"/>
          <w:szCs w:val="32"/>
        </w:rPr>
      </w:pPr>
      <w:r w:rsidRPr="00DE151B">
        <w:rPr>
          <w:rFonts w:ascii="TH SarabunIT๙" w:hAnsi="TH SarabunIT๙" w:cs="TH SarabunIT๙"/>
          <w:sz w:val="32"/>
          <w:szCs w:val="32"/>
          <w:cs/>
        </w:rPr>
        <w:t xml:space="preserve">ตัวชี้วัดที่ 8 การปรับปรุงระบบการทำงาน มีผลคะแนน เท่ากับ </w:t>
      </w:r>
      <w:r w:rsidR="00E57F62">
        <w:rPr>
          <w:rFonts w:ascii="TH SarabunIT๙" w:hAnsi="TH SarabunIT๙" w:cs="TH SarabunIT๙"/>
          <w:sz w:val="32"/>
          <w:szCs w:val="32"/>
        </w:rPr>
        <w:t>8</w:t>
      </w:r>
      <w:r w:rsidR="00A262CA">
        <w:rPr>
          <w:rFonts w:ascii="TH SarabunIT๙" w:hAnsi="TH SarabunIT๙" w:cs="TH SarabunIT๙"/>
          <w:sz w:val="32"/>
          <w:szCs w:val="32"/>
        </w:rPr>
        <w:t>7</w:t>
      </w:r>
      <w:r w:rsidR="0019792F" w:rsidRPr="00DE151B">
        <w:rPr>
          <w:rFonts w:ascii="TH SarabunIT๙" w:hAnsi="TH SarabunIT๙" w:cs="TH SarabunIT๙"/>
          <w:sz w:val="32"/>
          <w:szCs w:val="32"/>
        </w:rPr>
        <w:t>.</w:t>
      </w:r>
      <w:r w:rsidR="00E57F62">
        <w:rPr>
          <w:rFonts w:ascii="TH SarabunIT๙" w:hAnsi="TH SarabunIT๙" w:cs="TH SarabunIT๙"/>
          <w:sz w:val="32"/>
          <w:szCs w:val="32"/>
        </w:rPr>
        <w:t>3</w:t>
      </w:r>
      <w:r w:rsidR="00A262CA">
        <w:rPr>
          <w:rFonts w:ascii="TH SarabunIT๙" w:hAnsi="TH SarabunIT๙" w:cs="TH SarabunIT๙"/>
          <w:sz w:val="32"/>
          <w:szCs w:val="32"/>
        </w:rPr>
        <w:t>3</w:t>
      </w:r>
      <w:r w:rsidR="007554D6" w:rsidRPr="00DE151B">
        <w:rPr>
          <w:rFonts w:ascii="TH SarabunIT๙" w:hAnsi="TH SarabunIT๙" w:cs="TH SarabunIT๙"/>
          <w:sz w:val="32"/>
          <w:szCs w:val="32"/>
        </w:rPr>
        <w:t xml:space="preserve"> </w:t>
      </w:r>
      <w:r w:rsidRPr="00DE151B">
        <w:rPr>
          <w:rFonts w:ascii="TH SarabunIT๙" w:hAnsi="TH SarabunIT๙" w:cs="TH SarabunIT๙"/>
          <w:sz w:val="32"/>
          <w:szCs w:val="32"/>
          <w:cs/>
        </w:rPr>
        <w:t>คะแนน</w:t>
      </w:r>
    </w:p>
    <w:p w14:paraId="23C7CB57" w14:textId="3C6DEB28" w:rsidR="00DE151B" w:rsidRDefault="00271F96" w:rsidP="00271F96">
      <w:pPr>
        <w:rPr>
          <w:rFonts w:ascii="TH SarabunIT๙" w:hAnsi="TH SarabunIT๙" w:cs="TH SarabunIT๙"/>
          <w:sz w:val="32"/>
          <w:szCs w:val="32"/>
        </w:rPr>
      </w:pPr>
      <w:r w:rsidRPr="00525B65">
        <w:rPr>
          <w:rFonts w:ascii="TH SarabunIT๙" w:hAnsi="TH SarabunIT๙" w:cs="TH SarabunIT๙"/>
          <w:sz w:val="32"/>
          <w:szCs w:val="32"/>
          <w:cs/>
        </w:rPr>
        <w:t xml:space="preserve">จากลำดับคะแนน พบว่า </w:t>
      </w:r>
      <w:r w:rsidR="00DE151B" w:rsidRPr="00B14065">
        <w:rPr>
          <w:rFonts w:ascii="TH SarabunIT๙" w:hAnsi="TH SarabunIT๙" w:cs="TH SarabunIT๙"/>
          <w:b/>
          <w:bCs/>
          <w:sz w:val="32"/>
          <w:szCs w:val="32"/>
          <w:cs/>
        </w:rPr>
        <w:t>จุดแข็ง</w:t>
      </w:r>
      <w:r w:rsidR="00DE151B" w:rsidRPr="00B1406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E151B" w:rsidRPr="00B1406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ตัวชี้วัดที่ได้คะแนนมากกว่าร้อยละ </w:t>
      </w:r>
      <w:r w:rsidR="007C370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85 </w:t>
      </w:r>
      <w:proofErr w:type="spellStart"/>
      <w:r w:rsidR="00DE151B" w:rsidRPr="00B14065">
        <w:rPr>
          <w:rFonts w:ascii="TH SarabunIT๙" w:hAnsi="TH SarabunIT๙" w:cs="TH SarabunIT๙"/>
          <w:b/>
          <w:bCs/>
          <w:sz w:val="32"/>
          <w:szCs w:val="32"/>
          <w:cs/>
        </w:rPr>
        <w:t>จํานวน</w:t>
      </w:r>
      <w:proofErr w:type="spellEnd"/>
      <w:r w:rsidR="00DE151B" w:rsidRPr="00B1406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212956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="00DE151B" w:rsidRPr="00B1406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DE151B" w:rsidRPr="00B14065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 คือ</w:t>
      </w:r>
    </w:p>
    <w:p w14:paraId="79C64AA5" w14:textId="2A3B81E5" w:rsidR="00DE151B" w:rsidRDefault="00DE151B" w:rsidP="00DE151B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DE151B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DE151B">
        <w:rPr>
          <w:rFonts w:ascii="TH SarabunIT๙" w:hAnsi="TH SarabunIT๙" w:cs="TH SarabunIT๙"/>
          <w:sz w:val="32"/>
          <w:szCs w:val="32"/>
          <w:cs/>
        </w:rPr>
        <w:t xml:space="preserve">) ตัวชี้วัดที่ 6 คุณภาพการดําเนินงาน มีผลคะแนน เท่ากับ </w:t>
      </w:r>
      <w:r w:rsidR="00B34783">
        <w:rPr>
          <w:rFonts w:ascii="TH SarabunIT๙" w:hAnsi="TH SarabunIT๙" w:cs="TH SarabunIT๙" w:hint="cs"/>
          <w:sz w:val="32"/>
          <w:szCs w:val="32"/>
          <w:cs/>
        </w:rPr>
        <w:t>8</w:t>
      </w:r>
      <w:r w:rsidR="007C370C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DE151B">
        <w:rPr>
          <w:rFonts w:ascii="TH SarabunIT๙" w:hAnsi="TH SarabunIT๙" w:cs="TH SarabunIT๙"/>
          <w:sz w:val="32"/>
          <w:szCs w:val="32"/>
          <w:cs/>
        </w:rPr>
        <w:t>.</w:t>
      </w:r>
      <w:r w:rsidR="007C370C">
        <w:rPr>
          <w:rFonts w:ascii="TH SarabunIT๙" w:hAnsi="TH SarabunIT๙" w:cs="TH SarabunIT๙" w:hint="cs"/>
          <w:sz w:val="32"/>
          <w:szCs w:val="32"/>
          <w:cs/>
        </w:rPr>
        <w:t>05</w:t>
      </w:r>
      <w:r w:rsidRPr="00DE151B">
        <w:rPr>
          <w:rFonts w:ascii="TH SarabunIT๙" w:hAnsi="TH SarabunIT๙" w:cs="TH SarabunIT๙"/>
          <w:sz w:val="32"/>
          <w:szCs w:val="32"/>
          <w:cs/>
        </w:rPr>
        <w:t xml:space="preserve"> คะแนน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E151B">
        <w:rPr>
          <w:rFonts w:ascii="TH SarabunIT๙" w:hAnsi="TH SarabunIT๙" w:cs="TH SarabunIT๙"/>
          <w:sz w:val="32"/>
          <w:szCs w:val="32"/>
          <w:cs/>
        </w:rPr>
        <w:t>เป็นคะแนนจากการประเมินการรับรู้ของผู้รับบริการ ผู้มาติดต่อ หรือผู้มีส่วนได้ส่วนเสียของหน่วยงานต่อคุณภาพการดําเนินงาน ในประเด็นที่เกี่ยวข้องกับการปฏิบัติหน้าที่ของเจ้าหน้าที่ โดยยึดหลักตามมาตรฐาน ขั้นตอน และระยะเวลาที่</w:t>
      </w:r>
      <w:proofErr w:type="spellStart"/>
      <w:r w:rsidRPr="00DE151B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DE151B">
        <w:rPr>
          <w:rFonts w:ascii="TH SarabunIT๙" w:hAnsi="TH SarabunIT๙" w:cs="TH SarabunIT๙"/>
          <w:sz w:val="32"/>
          <w:szCs w:val="32"/>
          <w:cs/>
        </w:rPr>
        <w:t>ไว้อย่างเคร่งครัดและจะต้องเป็นไปอย่างเท่าเทียมกันไม่เลือกปฏิบัติ รวมถึงจะต้องให้ข้อมูลเกี่ยวกับการ</w:t>
      </w:r>
      <w:proofErr w:type="spellStart"/>
      <w:r w:rsidRPr="00DE151B">
        <w:rPr>
          <w:rFonts w:ascii="TH SarabunIT๙" w:hAnsi="TH SarabunIT๙" w:cs="TH SarabunIT๙"/>
          <w:sz w:val="32"/>
          <w:szCs w:val="32"/>
          <w:cs/>
        </w:rPr>
        <w:t>ดําเนินการ</w:t>
      </w:r>
      <w:proofErr w:type="spellEnd"/>
      <w:r w:rsidRPr="00DE151B">
        <w:rPr>
          <w:rFonts w:ascii="TH SarabunIT๙" w:hAnsi="TH SarabunIT๙" w:cs="TH SarabunIT๙"/>
          <w:sz w:val="32"/>
          <w:szCs w:val="32"/>
          <w:cs/>
        </w:rPr>
        <w:t>/ให้บริการของหน่วยงานแก่ผู้รับบริการ ผู้มาติดต่อ หรือผู้ม</w:t>
      </w:r>
      <w:r w:rsidR="009A56B5">
        <w:rPr>
          <w:rFonts w:ascii="TH SarabunIT๙" w:hAnsi="TH SarabunIT๙" w:cs="TH SarabunIT๙"/>
          <w:sz w:val="32"/>
          <w:szCs w:val="32"/>
          <w:cs/>
        </w:rPr>
        <w:t>ีส่วนได้ส่วนเสียอย่างตรงไปตรงมา</w:t>
      </w:r>
      <w:r w:rsidR="00725342">
        <w:rPr>
          <w:rFonts w:ascii="TH SarabunIT๙" w:hAnsi="TH SarabunIT๙" w:cs="TH SarabunIT๙"/>
          <w:sz w:val="32"/>
          <w:szCs w:val="32"/>
          <w:cs/>
        </w:rPr>
        <w:t>ไม่ปิดบังหรือบิดเบือน</w:t>
      </w:r>
      <w:r w:rsidRPr="00DE151B">
        <w:rPr>
          <w:rFonts w:ascii="TH SarabunIT๙" w:hAnsi="TH SarabunIT๙" w:cs="TH SarabunIT๙"/>
          <w:sz w:val="32"/>
          <w:szCs w:val="32"/>
          <w:cs/>
        </w:rPr>
        <w:t>ข้อมูล ซึ่งสะท้อนถึ</w:t>
      </w:r>
      <w:r w:rsidR="00725342">
        <w:rPr>
          <w:rFonts w:ascii="TH SarabunIT๙" w:hAnsi="TH SarabunIT๙" w:cs="TH SarabunIT๙"/>
          <w:sz w:val="32"/>
          <w:szCs w:val="32"/>
          <w:cs/>
        </w:rPr>
        <w:t>งการปฏิบัติหน้าที่อย่ามีคุณธรรม</w:t>
      </w:r>
      <w:r w:rsidRPr="00DE151B">
        <w:rPr>
          <w:rFonts w:ascii="TH SarabunIT๙" w:hAnsi="TH SarabunIT๙" w:cs="TH SarabunIT๙"/>
          <w:sz w:val="32"/>
          <w:szCs w:val="32"/>
          <w:cs/>
        </w:rPr>
        <w:t>และยังประเมินการรับรู</w:t>
      </w:r>
      <w:r w:rsidR="00725342">
        <w:rPr>
          <w:rFonts w:ascii="TH SarabunIT๙" w:hAnsi="TH SarabunIT๙" w:cs="TH SarabunIT๙"/>
          <w:sz w:val="32"/>
          <w:szCs w:val="32"/>
          <w:cs/>
        </w:rPr>
        <w:t>้เกี่ยวกับประสบการณ์ตรงในการถูก</w:t>
      </w:r>
      <w:r w:rsidRPr="00DE151B">
        <w:rPr>
          <w:rFonts w:ascii="TH SarabunIT๙" w:hAnsi="TH SarabunIT๙" w:cs="TH SarabunIT๙"/>
          <w:sz w:val="32"/>
          <w:szCs w:val="32"/>
          <w:cs/>
        </w:rPr>
        <w:t>เจ้าหน้าที่เรียกรับเงิน ทรัพย์สิน หรือประโยชน์อื่นๆ เพื่อแลกกับ</w:t>
      </w:r>
      <w:r w:rsidR="009A56B5">
        <w:rPr>
          <w:rFonts w:ascii="TH SarabunIT๙" w:hAnsi="TH SarabunIT๙" w:cs="TH SarabunIT๙"/>
          <w:sz w:val="32"/>
          <w:szCs w:val="32"/>
          <w:cs/>
        </w:rPr>
        <w:t>การปฏิบัติหน้าที่ด้วย นอกจากนี้</w:t>
      </w:r>
      <w:r w:rsidRPr="00DE151B">
        <w:rPr>
          <w:rFonts w:ascii="TH SarabunIT๙" w:hAnsi="TH SarabunIT๙" w:cs="TH SarabunIT๙"/>
          <w:sz w:val="32"/>
          <w:szCs w:val="32"/>
          <w:cs/>
        </w:rPr>
        <w:t>ยังประเมินการรับรู้ เกี่ยวกับการบริหารงานและการดําเนินงานในภาพรวมของหน่วยงาน ที่จะต้อ</w:t>
      </w:r>
      <w:r w:rsidR="006B4B1D">
        <w:rPr>
          <w:rFonts w:ascii="TH SarabunIT๙" w:hAnsi="TH SarabunIT๙" w:cs="TH SarabunIT๙"/>
          <w:sz w:val="32"/>
          <w:szCs w:val="32"/>
          <w:cs/>
        </w:rPr>
        <w:t>ง</w:t>
      </w:r>
      <w:proofErr w:type="spellStart"/>
      <w:r w:rsidR="006B4B1D">
        <w:rPr>
          <w:rFonts w:ascii="TH SarabunIT๙" w:hAnsi="TH SarabunIT๙" w:cs="TH SarabunIT๙"/>
          <w:sz w:val="32"/>
          <w:szCs w:val="32"/>
          <w:cs/>
        </w:rPr>
        <w:t>คํานึ</w:t>
      </w:r>
      <w:proofErr w:type="spellEnd"/>
      <w:r w:rsidR="006B4B1D">
        <w:rPr>
          <w:rFonts w:ascii="TH SarabunIT๙" w:hAnsi="TH SarabunIT๙" w:cs="TH SarabunIT๙"/>
          <w:sz w:val="32"/>
          <w:szCs w:val="32"/>
          <w:cs/>
        </w:rPr>
        <w:t>งถึงประโยชน์ของประชาชนและ</w:t>
      </w:r>
      <w:r w:rsidRPr="00DE151B">
        <w:rPr>
          <w:rFonts w:ascii="TH SarabunIT๙" w:hAnsi="TH SarabunIT๙" w:cs="TH SarabunIT๙"/>
          <w:sz w:val="32"/>
          <w:szCs w:val="32"/>
          <w:cs/>
        </w:rPr>
        <w:t>ส่วนรวมเป็นหลัก ไม่มีเอื้อประโยชน์กับบุคคลใดบุคคลหนึ่ง หรือกลุ่มใดกลุ่มหนึ่ง</w:t>
      </w:r>
    </w:p>
    <w:p w14:paraId="4C7E9FCA" w14:textId="3AE5D7C0" w:rsidR="00B34783" w:rsidRDefault="00212956" w:rsidP="00B34783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DE151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34783" w:rsidRPr="00DE151B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="00B34783" w:rsidRPr="00DE151B">
        <w:rPr>
          <w:rFonts w:ascii="TH SarabunIT๙" w:hAnsi="TH SarabunIT๙" w:cs="TH SarabunIT๙"/>
          <w:sz w:val="32"/>
          <w:szCs w:val="32"/>
          <w:cs/>
        </w:rPr>
        <w:t xml:space="preserve">) ตัวชี้วัดที่ ๗ ตัวชี้วัดประสิทธิภาพการสื่อสาร ผลคะแนน เท่ากับ </w:t>
      </w:r>
      <w:r w:rsidR="007C370C">
        <w:rPr>
          <w:rFonts w:ascii="TH SarabunIT๙" w:hAnsi="TH SarabunIT๙" w:cs="TH SarabunIT๙" w:hint="cs"/>
          <w:sz w:val="32"/>
          <w:szCs w:val="32"/>
          <w:cs/>
        </w:rPr>
        <w:t>89</w:t>
      </w:r>
      <w:r w:rsidR="00B34783" w:rsidRPr="00DE151B">
        <w:rPr>
          <w:rFonts w:ascii="TH SarabunIT๙" w:hAnsi="TH SarabunIT๙" w:cs="TH SarabunIT๙"/>
          <w:sz w:val="32"/>
          <w:szCs w:val="32"/>
        </w:rPr>
        <w:t>.</w:t>
      </w:r>
      <w:r w:rsidR="007C370C">
        <w:rPr>
          <w:rFonts w:ascii="TH SarabunIT๙" w:hAnsi="TH SarabunIT๙" w:cs="TH SarabunIT๙" w:hint="cs"/>
          <w:sz w:val="32"/>
          <w:szCs w:val="32"/>
          <w:cs/>
        </w:rPr>
        <w:t>04</w:t>
      </w:r>
      <w:r w:rsidR="00B34783" w:rsidRPr="00DE151B">
        <w:rPr>
          <w:rFonts w:ascii="TH SarabunIT๙" w:hAnsi="TH SarabunIT๙" w:cs="TH SarabunIT๙"/>
          <w:sz w:val="32"/>
          <w:szCs w:val="32"/>
          <w:cs/>
        </w:rPr>
        <w:t xml:space="preserve"> คะแนน</w:t>
      </w:r>
      <w:r w:rsidR="00B34783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B34783" w:rsidRPr="00DE151B">
        <w:rPr>
          <w:rFonts w:ascii="TH SarabunIT๙" w:hAnsi="TH SarabunIT๙" w:cs="TH SarabunIT๙"/>
          <w:sz w:val="32"/>
          <w:szCs w:val="32"/>
          <w:cs/>
        </w:rPr>
        <w:t>เป็นคะแนนจากการประเมินการรับรู้ของผู้รับบริการ ผู้มาติดต่อ หรือผู้มีส่วนได้ส่วนเสียของหน่วยงานต่อประส</w:t>
      </w:r>
      <w:r w:rsidR="00725342">
        <w:rPr>
          <w:rFonts w:ascii="TH SarabunIT๙" w:hAnsi="TH SarabunIT๙" w:cs="TH SarabunIT๙"/>
          <w:sz w:val="32"/>
          <w:szCs w:val="32"/>
          <w:cs/>
        </w:rPr>
        <w:t>ิทธิภาพการสื่อสารใน</w:t>
      </w:r>
      <w:r w:rsidR="00B34783" w:rsidRPr="00DE151B">
        <w:rPr>
          <w:rFonts w:ascii="TH SarabunIT๙" w:hAnsi="TH SarabunIT๙" w:cs="TH SarabunIT๙"/>
          <w:sz w:val="32"/>
          <w:szCs w:val="32"/>
          <w:cs/>
        </w:rPr>
        <w:t>ประเด็นที่เกี่ยวข้องกับการเผยแพร่ข้อมูลของหน่วยงานในเรื่องต่างๆ ต่อสาธารณชน ผ่านช่องทางที่หลากหลาย สามารถเข้าถึงได้ง่ายและไม่ซับซ้อน โดยข้อมูลที่เผยแพร่จะต้องครบถ้วนและเป็น</w:t>
      </w:r>
      <w:r w:rsidR="00725342">
        <w:rPr>
          <w:rFonts w:ascii="TH SarabunIT๙" w:hAnsi="TH SarabunIT๙" w:cs="TH SarabunIT๙"/>
          <w:sz w:val="32"/>
          <w:szCs w:val="32"/>
          <w:cs/>
        </w:rPr>
        <w:t>ปัจจุบัน โดยเฉพาะอย่างยิ่งผลการ</w:t>
      </w:r>
      <w:r w:rsidR="00B34783" w:rsidRPr="00DE151B">
        <w:rPr>
          <w:rFonts w:ascii="TH SarabunIT๙" w:hAnsi="TH SarabunIT๙" w:cs="TH SarabunIT๙"/>
          <w:sz w:val="32"/>
          <w:szCs w:val="32"/>
          <w:cs/>
        </w:rPr>
        <w:t>ดําเนินงานของหน่วยงานและข้อมูลที่สาธารณชนที่ควรรับทราบ รวมถึงการจัดให้มีช่องทางให้ผู้รับบริการ ผู้มาติดต่อ หรือผู้มีส่วนได้ส่วนเสีย สามารถส่งคําติชม หรือแสดงความคิดเห็นเกี่ยวกับการด</w:t>
      </w:r>
      <w:r w:rsidR="008F67DF">
        <w:rPr>
          <w:rFonts w:ascii="TH SarabunIT๙" w:hAnsi="TH SarabunIT๙" w:cs="TH SarabunIT๙"/>
          <w:sz w:val="32"/>
          <w:szCs w:val="32"/>
          <w:cs/>
        </w:rPr>
        <w:t>ําเนินงาน การให้บริการ และมีการ</w:t>
      </w:r>
      <w:r w:rsidR="00B34783" w:rsidRPr="00DE151B">
        <w:rPr>
          <w:rFonts w:ascii="TH SarabunIT๙" w:hAnsi="TH SarabunIT๙" w:cs="TH SarabunIT๙"/>
          <w:sz w:val="32"/>
          <w:szCs w:val="32"/>
          <w:cs/>
        </w:rPr>
        <w:t>ชี้แจงในกรณีที่มีข้อกังวลสงสัยได้อย่างชัดเจน นอกจากนี้ยังประเมินการรับรู้เกี่ยวกับก</w:t>
      </w:r>
      <w:r w:rsidR="008F67DF">
        <w:rPr>
          <w:rFonts w:ascii="TH SarabunIT๙" w:hAnsi="TH SarabunIT๙" w:cs="TH SarabunIT๙"/>
          <w:sz w:val="32"/>
          <w:szCs w:val="32"/>
          <w:cs/>
        </w:rPr>
        <w:t>ารจัดให้มีช่องทางให้ผู้มาติดต่อ</w:t>
      </w:r>
      <w:r w:rsidR="00B34783" w:rsidRPr="00DE151B">
        <w:rPr>
          <w:rFonts w:ascii="TH SarabunIT๙" w:hAnsi="TH SarabunIT๙" w:cs="TH SarabunIT๙"/>
          <w:sz w:val="32"/>
          <w:szCs w:val="32"/>
          <w:cs/>
        </w:rPr>
        <w:t>สามารถร้องเรียนการทุจริตของเจ้าหน้าที่ในหน่วยงานด้วย ซึ่งจะสะท้อนถึงการสื่อสารกับผู้รับบริการ ผู้มาต</w:t>
      </w:r>
      <w:r w:rsidR="008F67DF">
        <w:rPr>
          <w:rFonts w:ascii="TH SarabunIT๙" w:hAnsi="TH SarabunIT๙" w:cs="TH SarabunIT๙"/>
          <w:sz w:val="32"/>
          <w:szCs w:val="32"/>
          <w:cs/>
        </w:rPr>
        <w:t>ิดต่อ หรือ ผู้มีส่วนได้ส่วนเสีย</w:t>
      </w:r>
      <w:r w:rsidR="00B34783" w:rsidRPr="00DE151B">
        <w:rPr>
          <w:rFonts w:ascii="TH SarabunIT๙" w:hAnsi="TH SarabunIT๙" w:cs="TH SarabunIT๙"/>
          <w:sz w:val="32"/>
          <w:szCs w:val="32"/>
          <w:cs/>
        </w:rPr>
        <w:t>ได้อย่างมีประสิทธิภาพ</w:t>
      </w:r>
    </w:p>
    <w:p w14:paraId="30C4F2EF" w14:textId="2BDC4844" w:rsidR="00B34783" w:rsidRDefault="00B34783" w:rsidP="00B34783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DE151B">
        <w:rPr>
          <w:rFonts w:ascii="TH SarabunIT๙" w:hAnsi="TH SarabunIT๙" w:cs="TH SarabunIT๙"/>
          <w:sz w:val="32"/>
          <w:szCs w:val="32"/>
          <w:cs/>
        </w:rPr>
        <w:t>(</w:t>
      </w:r>
      <w:r w:rsidR="00212956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DE151B">
        <w:rPr>
          <w:rFonts w:ascii="TH SarabunIT๙" w:hAnsi="TH SarabunIT๙" w:cs="TH SarabunIT๙"/>
          <w:sz w:val="32"/>
          <w:szCs w:val="32"/>
          <w:cs/>
        </w:rPr>
        <w:t xml:space="preserve">) ตัวชี้วัดที่ ๘ </w:t>
      </w:r>
      <w:r w:rsidRPr="00F2674B">
        <w:rPr>
          <w:rFonts w:ascii="TH SarabunIT๙" w:hAnsi="TH SarabunIT๙" w:cs="TH SarabunIT๙"/>
          <w:sz w:val="32"/>
          <w:szCs w:val="32"/>
          <w:cs/>
        </w:rPr>
        <w:t>ตัวชี้วัด</w:t>
      </w:r>
      <w:r w:rsidRPr="00DE151B">
        <w:rPr>
          <w:rFonts w:ascii="TH SarabunIT๙" w:hAnsi="TH SarabunIT๙" w:cs="TH SarabunIT๙"/>
          <w:sz w:val="32"/>
          <w:szCs w:val="32"/>
          <w:cs/>
        </w:rPr>
        <w:t>การปรับปรุงการ</w:t>
      </w:r>
      <w:proofErr w:type="spellStart"/>
      <w:r w:rsidRPr="00DE151B">
        <w:rPr>
          <w:rFonts w:ascii="TH SarabunIT๙" w:hAnsi="TH SarabunIT๙" w:cs="TH SarabunIT๙"/>
          <w:sz w:val="32"/>
          <w:szCs w:val="32"/>
          <w:cs/>
        </w:rPr>
        <w:t>ทํางาน</w:t>
      </w:r>
      <w:proofErr w:type="spellEnd"/>
      <w:r w:rsidRPr="00DE151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2674B">
        <w:rPr>
          <w:rFonts w:ascii="TH SarabunIT๙" w:hAnsi="TH SarabunIT๙" w:cs="TH SarabunIT๙"/>
          <w:sz w:val="32"/>
          <w:szCs w:val="32"/>
          <w:cs/>
        </w:rPr>
        <w:t xml:space="preserve">มีผลคะแนน เท่ากับ </w:t>
      </w:r>
      <w:r w:rsidR="007C370C">
        <w:rPr>
          <w:rFonts w:ascii="TH SarabunIT๙" w:hAnsi="TH SarabunIT๙" w:cs="TH SarabunIT๙" w:hint="cs"/>
          <w:sz w:val="32"/>
          <w:szCs w:val="32"/>
          <w:cs/>
        </w:rPr>
        <w:t>87</w:t>
      </w:r>
      <w:r w:rsidRPr="00F2674B">
        <w:rPr>
          <w:rFonts w:ascii="TH SarabunIT๙" w:hAnsi="TH SarabunIT๙" w:cs="TH SarabunIT๙"/>
          <w:sz w:val="32"/>
          <w:szCs w:val="32"/>
          <w:cs/>
        </w:rPr>
        <w:t>.</w:t>
      </w:r>
      <w:r w:rsidR="00212956">
        <w:rPr>
          <w:rFonts w:ascii="TH SarabunIT๙" w:hAnsi="TH SarabunIT๙" w:cs="TH SarabunIT๙" w:hint="cs"/>
          <w:sz w:val="32"/>
          <w:szCs w:val="32"/>
          <w:cs/>
        </w:rPr>
        <w:t>3</w:t>
      </w:r>
      <w:r w:rsidR="007C370C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F2674B">
        <w:rPr>
          <w:rFonts w:ascii="TH SarabunIT๙" w:hAnsi="TH SarabunIT๙" w:cs="TH SarabunIT๙"/>
          <w:sz w:val="32"/>
          <w:szCs w:val="32"/>
          <w:cs/>
        </w:rPr>
        <w:t xml:space="preserve"> คะแนน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DE151B">
        <w:rPr>
          <w:rFonts w:ascii="TH SarabunIT๙" w:hAnsi="TH SarabunIT๙" w:cs="TH SarabunIT๙"/>
          <w:sz w:val="32"/>
          <w:szCs w:val="32"/>
          <w:cs/>
        </w:rPr>
        <w:t>เป็นคะแนนจากการประเมินการรับรู้ของผู้มารับบริการผู้มาติดต่อ หรือผู้มีส่วนได้ส่วนเสียของ</w:t>
      </w:r>
      <w:r>
        <w:rPr>
          <w:rFonts w:ascii="TH SarabunIT๙" w:hAnsi="TH SarabunIT๙" w:cs="TH SarabunIT๙"/>
          <w:sz w:val="32"/>
          <w:szCs w:val="32"/>
          <w:cs/>
        </w:rPr>
        <w:t>หน่วยงานต่อการปรับปรุงกระบวนการ</w:t>
      </w:r>
      <w:proofErr w:type="spellStart"/>
      <w:r w:rsidRPr="00DE151B">
        <w:rPr>
          <w:rFonts w:ascii="TH SarabunIT๙" w:hAnsi="TH SarabunIT๙" w:cs="TH SarabunIT๙"/>
          <w:sz w:val="32"/>
          <w:szCs w:val="32"/>
          <w:cs/>
        </w:rPr>
        <w:t>ทํางาน</w:t>
      </w:r>
      <w:proofErr w:type="spellEnd"/>
      <w:r w:rsidRPr="00DE151B">
        <w:rPr>
          <w:rFonts w:ascii="TH SarabunIT๙" w:hAnsi="TH SarabunIT๙" w:cs="TH SarabunIT๙"/>
          <w:sz w:val="32"/>
          <w:szCs w:val="32"/>
          <w:cs/>
        </w:rPr>
        <w:t xml:space="preserve"> ในประเด็นที่เกี่ยวข้องกับการปรับปรุงพัฒนาหน่วยงาน ทั้งการปฏิบัติงานของเจ้าหน้าที่และกระบวนการ </w:t>
      </w:r>
      <w:proofErr w:type="spellStart"/>
      <w:r w:rsidRPr="00DE151B">
        <w:rPr>
          <w:rFonts w:ascii="TH SarabunIT๙" w:hAnsi="TH SarabunIT๙" w:cs="TH SarabunIT๙"/>
          <w:sz w:val="32"/>
          <w:szCs w:val="32"/>
          <w:cs/>
        </w:rPr>
        <w:t>ทํางาน</w:t>
      </w:r>
      <w:proofErr w:type="spellEnd"/>
      <w:r w:rsidRPr="00DE151B">
        <w:rPr>
          <w:rFonts w:ascii="TH SarabunIT๙" w:hAnsi="TH SarabunIT๙" w:cs="TH SarabunIT๙"/>
          <w:sz w:val="32"/>
          <w:szCs w:val="32"/>
          <w:cs/>
        </w:rPr>
        <w:t>ของหน่วยงานได้ดียิ่งขึ้น รวมไปถึงการนําเทคโนโลยีมาใช้ในการดําเนินงาน</w:t>
      </w:r>
      <w:r w:rsidR="008F67DF">
        <w:rPr>
          <w:rFonts w:ascii="TH SarabunIT๙" w:hAnsi="TH SarabunIT๙" w:cs="TH SarabunIT๙"/>
          <w:sz w:val="32"/>
          <w:szCs w:val="32"/>
          <w:cs/>
        </w:rPr>
        <w:t>เพื่อให้เกิดความสะดวกรวดเร็วมาก</w:t>
      </w:r>
      <w:r w:rsidRPr="00DE151B">
        <w:rPr>
          <w:rFonts w:ascii="TH SarabunIT๙" w:hAnsi="TH SarabunIT๙" w:cs="TH SarabunIT๙"/>
          <w:sz w:val="32"/>
          <w:szCs w:val="32"/>
          <w:cs/>
        </w:rPr>
        <w:t>ยิ่งขึ้น โดยควรมีกระบวนการเปิดโอกาสให้ผู้รับบริการหรือผู้มาติดต่อ เข้ามา</w:t>
      </w:r>
      <w:r w:rsidR="008F67DF">
        <w:rPr>
          <w:rFonts w:ascii="TH SarabunIT๙" w:hAnsi="TH SarabunIT๙" w:cs="TH SarabunIT๙"/>
          <w:sz w:val="32"/>
          <w:szCs w:val="32"/>
          <w:cs/>
        </w:rPr>
        <w:t>มีส่วนร่วมในการปรับปรุงพัฒนาการ</w:t>
      </w:r>
      <w:r w:rsidRPr="00DE151B">
        <w:rPr>
          <w:rFonts w:ascii="TH SarabunIT๙" w:hAnsi="TH SarabunIT๙" w:cs="TH SarabunIT๙"/>
          <w:sz w:val="32"/>
          <w:szCs w:val="32"/>
          <w:cs/>
        </w:rPr>
        <w:t>ดําเนินงานเพื่อให้สอดคล้องกับความต้องการด้วย ทั้งนี้ นอกจากหน่วยงานจะต้อง</w:t>
      </w:r>
      <w:r w:rsidR="008F67DF">
        <w:rPr>
          <w:rFonts w:ascii="TH SarabunIT๙" w:hAnsi="TH SarabunIT๙" w:cs="TH SarabunIT๙"/>
          <w:sz w:val="32"/>
          <w:szCs w:val="32"/>
          <w:cs/>
        </w:rPr>
        <w:t>ปรับปรุงพัฒนาการดําเนินงานให้ดี</w:t>
      </w:r>
      <w:r w:rsidRPr="00DE151B">
        <w:rPr>
          <w:rFonts w:ascii="TH SarabunIT๙" w:hAnsi="TH SarabunIT๙" w:cs="TH SarabunIT๙"/>
          <w:sz w:val="32"/>
          <w:szCs w:val="32"/>
          <w:cs/>
        </w:rPr>
        <w:t>ขึ้นแล้ว ยังควรให้ความ</w:t>
      </w:r>
      <w:proofErr w:type="spellStart"/>
      <w:r w:rsidRPr="00DE151B">
        <w:rPr>
          <w:rFonts w:ascii="TH SarabunIT๙" w:hAnsi="TH SarabunIT๙" w:cs="TH SarabunIT๙"/>
          <w:sz w:val="32"/>
          <w:szCs w:val="32"/>
          <w:cs/>
        </w:rPr>
        <w:t>สําคัญ</w:t>
      </w:r>
      <w:proofErr w:type="spellEnd"/>
      <w:r w:rsidRPr="00DE151B">
        <w:rPr>
          <w:rFonts w:ascii="TH SarabunIT๙" w:hAnsi="TH SarabunIT๙" w:cs="TH SarabunIT๙"/>
          <w:sz w:val="32"/>
          <w:szCs w:val="32"/>
          <w:cs/>
        </w:rPr>
        <w:t>กับการปรับปรุงการดําเนินงานให้มีความโปร่งใสมากขึ้นอีกด้วย</w:t>
      </w:r>
    </w:p>
    <w:p w14:paraId="0198988A" w14:textId="77777777" w:rsidR="00212956" w:rsidRDefault="00212956" w:rsidP="00B34783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209723" w14:textId="77777777" w:rsidR="00212956" w:rsidRDefault="00212956" w:rsidP="00B34783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EBD0402" w14:textId="77777777" w:rsidR="00DE151B" w:rsidRDefault="00DE151B" w:rsidP="00244181">
      <w:pPr>
        <w:ind w:firstLine="1985"/>
        <w:rPr>
          <w:rFonts w:ascii="TH SarabunIT๙" w:hAnsi="TH SarabunIT๙" w:cs="TH SarabunIT๙"/>
          <w:sz w:val="32"/>
          <w:szCs w:val="32"/>
        </w:rPr>
      </w:pPr>
    </w:p>
    <w:p w14:paraId="3B52EB9D" w14:textId="77777777" w:rsidR="00212956" w:rsidRDefault="00212956" w:rsidP="00244181">
      <w:pPr>
        <w:ind w:firstLine="1985"/>
        <w:rPr>
          <w:rFonts w:ascii="TH SarabunIT๙" w:hAnsi="TH SarabunIT๙" w:cs="TH SarabunIT๙"/>
          <w:sz w:val="32"/>
          <w:szCs w:val="32"/>
        </w:rPr>
      </w:pPr>
    </w:p>
    <w:p w14:paraId="244F94A6" w14:textId="77777777" w:rsidR="00DE151B" w:rsidRDefault="00DE151B" w:rsidP="00244181">
      <w:pPr>
        <w:ind w:firstLine="1985"/>
        <w:rPr>
          <w:rFonts w:ascii="TH SarabunIT๙" w:hAnsi="TH SarabunIT๙" w:cs="TH SarabunIT๙"/>
          <w:sz w:val="32"/>
          <w:szCs w:val="32"/>
        </w:rPr>
      </w:pPr>
    </w:p>
    <w:p w14:paraId="3D5FD2E5" w14:textId="77777777" w:rsidR="00E93C27" w:rsidRDefault="00E93C27" w:rsidP="00244181">
      <w:pPr>
        <w:ind w:firstLine="1985"/>
        <w:rPr>
          <w:rFonts w:ascii="TH SarabunIT๙" w:hAnsi="TH SarabunIT๙" w:cs="TH SarabunIT๙"/>
          <w:sz w:val="32"/>
          <w:szCs w:val="32"/>
        </w:rPr>
      </w:pPr>
    </w:p>
    <w:p w14:paraId="0829CD73" w14:textId="77777777" w:rsidR="00F05D60" w:rsidRDefault="00F05D60" w:rsidP="00244181">
      <w:pPr>
        <w:ind w:firstLine="1985"/>
        <w:rPr>
          <w:rFonts w:ascii="TH SarabunIT๙" w:hAnsi="TH SarabunIT๙" w:cs="TH SarabunIT๙"/>
          <w:sz w:val="32"/>
          <w:szCs w:val="32"/>
        </w:rPr>
      </w:pPr>
    </w:p>
    <w:p w14:paraId="2E30454F" w14:textId="7FABD5D1" w:rsidR="00B17F3C" w:rsidRDefault="00B17F3C" w:rsidP="00B17F3C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-4-</w:t>
      </w:r>
    </w:p>
    <w:p w14:paraId="57AE8FBD" w14:textId="77777777" w:rsidR="00821FBE" w:rsidRDefault="00821FBE" w:rsidP="00B17F3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8EE6523" w14:textId="667CE004" w:rsidR="00E93C27" w:rsidRDefault="00E93C27" w:rsidP="00E93C27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525B6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ซึ่ง</w:t>
      </w:r>
      <w:r w:rsidR="002D659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ผู้ตรวจ</w:t>
      </w:r>
      <w:r w:rsidRPr="00525B6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ได้มีข้อเสนอแนะ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2D6598">
        <w:rPr>
          <w:rFonts w:ascii="TH SarabunIT๙" w:hAnsi="TH SarabunIT๙" w:cs="TH SarabunIT๙" w:hint="cs"/>
          <w:sz w:val="32"/>
          <w:szCs w:val="32"/>
          <w:cs/>
        </w:rPr>
        <w:t>ดังนี้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72198B07" w14:textId="60187D68" w:rsidR="002D6598" w:rsidRPr="002D6598" w:rsidRDefault="002D6598" w:rsidP="002D6598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องค์การบริหารส่วนตำบลทองเอน </w:t>
      </w:r>
      <w:r w:rsidRPr="002D6598">
        <w:rPr>
          <w:rFonts w:ascii="TH SarabunIT๙" w:hAnsi="TH SarabunIT๙" w:cs="TH SarabunIT๙"/>
          <w:sz w:val="32"/>
          <w:szCs w:val="32"/>
          <w:cs/>
        </w:rPr>
        <w:t>มีผลการประเมินคุณธรรมและความโปร่งใสใน</w:t>
      </w:r>
      <w:r w:rsidR="00834D15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</w:t>
      </w:r>
      <w:r w:rsidRPr="002D6598">
        <w:rPr>
          <w:rFonts w:ascii="TH SarabunIT๙" w:hAnsi="TH SarabunIT๙" w:cs="TH SarabunIT๙"/>
          <w:sz w:val="32"/>
          <w:szCs w:val="32"/>
          <w:cs/>
        </w:rPr>
        <w:t xml:space="preserve">การดำเนินงานของหน่วยงานภาครัฐประจำปีงบประมาณ พ.ศ. </w:t>
      </w:r>
      <w:r w:rsidRPr="002D6598">
        <w:rPr>
          <w:rFonts w:ascii="TH SarabunIT๙" w:hAnsi="TH SarabunIT๙" w:cs="TH SarabunIT๙"/>
          <w:sz w:val="32"/>
          <w:szCs w:val="32"/>
        </w:rPr>
        <w:t>2566</w:t>
      </w:r>
      <w:r w:rsidRPr="002D6598">
        <w:rPr>
          <w:rFonts w:ascii="TH SarabunIT๙" w:hAnsi="TH SarabunIT๙" w:cs="TH SarabunIT๙"/>
          <w:sz w:val="32"/>
          <w:szCs w:val="32"/>
          <w:cs/>
        </w:rPr>
        <w:t xml:space="preserve"> อยู่ในระดับผ่านและบรรลุค่าเป้าหมาย คือ มีผลการประเมิน </w:t>
      </w:r>
      <w:r w:rsidRPr="002D6598">
        <w:rPr>
          <w:rFonts w:ascii="TH SarabunIT๙" w:hAnsi="TH SarabunIT๙" w:cs="TH SarabunIT๙"/>
          <w:sz w:val="32"/>
          <w:szCs w:val="32"/>
        </w:rPr>
        <w:t xml:space="preserve">ITA </w:t>
      </w:r>
      <w:r w:rsidRPr="002D6598">
        <w:rPr>
          <w:rFonts w:ascii="TH SarabunIT๙" w:hAnsi="TH SarabunIT๙" w:cs="TH SarabunIT๙"/>
          <w:sz w:val="32"/>
          <w:szCs w:val="32"/>
          <w:cs/>
        </w:rPr>
        <w:t xml:space="preserve">ในภาพรวม </w:t>
      </w:r>
      <w:r w:rsidRPr="002D6598">
        <w:rPr>
          <w:rFonts w:ascii="TH SarabunIT๙" w:hAnsi="TH SarabunIT๙" w:cs="TH SarabunIT๙"/>
          <w:sz w:val="32"/>
          <w:szCs w:val="32"/>
        </w:rPr>
        <w:t>85</w:t>
      </w:r>
      <w:r w:rsidRPr="002D6598">
        <w:rPr>
          <w:rFonts w:ascii="TH SarabunIT๙" w:hAnsi="TH SarabunIT๙" w:cs="TH SarabunIT๙"/>
          <w:sz w:val="32"/>
          <w:szCs w:val="32"/>
          <w:cs/>
        </w:rPr>
        <w:t xml:space="preserve"> คะแนนขึ้นไป แต่มีคะแนนรายเครื่องมือประกอบด้วย </w:t>
      </w:r>
      <w:r w:rsidRPr="002D6598">
        <w:rPr>
          <w:rFonts w:ascii="TH SarabunIT๙" w:hAnsi="TH SarabunIT๙" w:cs="TH SarabunIT๙"/>
          <w:sz w:val="32"/>
          <w:szCs w:val="32"/>
        </w:rPr>
        <w:t xml:space="preserve">IIT, EIT </w:t>
      </w:r>
      <w:r w:rsidRPr="002D6598">
        <w:rPr>
          <w:rFonts w:ascii="TH SarabunIT๙" w:hAnsi="TH SarabunIT๙" w:cs="TH SarabunIT๙"/>
          <w:sz w:val="32"/>
          <w:szCs w:val="32"/>
          <w:cs/>
        </w:rPr>
        <w:t xml:space="preserve">ส่วนที่ </w:t>
      </w:r>
      <w:r w:rsidRPr="002D6598">
        <w:rPr>
          <w:rFonts w:ascii="TH SarabunIT๙" w:hAnsi="TH SarabunIT๙" w:cs="TH SarabunIT๙"/>
          <w:sz w:val="32"/>
          <w:szCs w:val="32"/>
        </w:rPr>
        <w:t xml:space="preserve">1, EIT </w:t>
      </w:r>
      <w:r w:rsidRPr="002D6598">
        <w:rPr>
          <w:rFonts w:ascii="TH SarabunIT๙" w:hAnsi="TH SarabunIT๙" w:cs="TH SarabunIT๙"/>
          <w:sz w:val="32"/>
          <w:szCs w:val="32"/>
          <w:cs/>
        </w:rPr>
        <w:t xml:space="preserve">ส่วนที่ </w:t>
      </w:r>
      <w:r w:rsidRPr="002D6598">
        <w:rPr>
          <w:rFonts w:ascii="TH SarabunIT๙" w:hAnsi="TH SarabunIT๙" w:cs="TH SarabunIT๙"/>
          <w:sz w:val="32"/>
          <w:szCs w:val="32"/>
        </w:rPr>
        <w:t>2</w:t>
      </w:r>
      <w:r w:rsidRPr="002D6598">
        <w:rPr>
          <w:rFonts w:ascii="TH SarabunIT๙" w:hAnsi="TH SarabunIT๙" w:cs="TH SarabunIT๙"/>
          <w:sz w:val="32"/>
          <w:szCs w:val="32"/>
          <w:cs/>
        </w:rPr>
        <w:t xml:space="preserve"> และ </w:t>
      </w:r>
      <w:r w:rsidRPr="002D6598">
        <w:rPr>
          <w:rFonts w:ascii="TH SarabunIT๙" w:hAnsi="TH SarabunIT๙" w:cs="TH SarabunIT๙"/>
          <w:sz w:val="32"/>
          <w:szCs w:val="32"/>
        </w:rPr>
        <w:t xml:space="preserve">OIT </w:t>
      </w:r>
      <w:r w:rsidRPr="002D6598">
        <w:rPr>
          <w:rFonts w:ascii="TH SarabunIT๙" w:hAnsi="TH SarabunIT๙" w:cs="TH SarabunIT๙"/>
          <w:sz w:val="32"/>
          <w:szCs w:val="32"/>
          <w:cs/>
        </w:rPr>
        <w:t xml:space="preserve">เครื่องมือใดเครื่องมือหนึ่งมีผลคะแนนน้อยกว่า </w:t>
      </w:r>
      <w:r w:rsidRPr="002D6598">
        <w:rPr>
          <w:rFonts w:ascii="TH SarabunIT๙" w:hAnsi="TH SarabunIT๙" w:cs="TH SarabunIT๙"/>
          <w:sz w:val="32"/>
          <w:szCs w:val="32"/>
        </w:rPr>
        <w:t>85</w:t>
      </w:r>
      <w:r w:rsidRPr="002D6598">
        <w:rPr>
          <w:rFonts w:ascii="TH SarabunIT๙" w:hAnsi="TH SarabunIT๙" w:cs="TH SarabunIT๙"/>
          <w:sz w:val="32"/>
          <w:szCs w:val="32"/>
          <w:cs/>
        </w:rPr>
        <w:t xml:space="preserve"> คะแนน ซึ่งผ่านค่าเป้าหมายตามแผนแม่บทภายใต้ยุทธศาสตร์ชาติ ประเด็นการ</w:t>
      </w:r>
      <w:r w:rsidR="00120327">
        <w:rPr>
          <w:rFonts w:ascii="TH SarabunIT๙" w:hAnsi="TH SarabunIT๙" w:cs="TH SarabunIT๙"/>
          <w:sz w:val="32"/>
          <w:szCs w:val="32"/>
          <w:cs/>
        </w:rPr>
        <w:t>ต่อต้านการทุจริตและประพฤติมิชอบ</w:t>
      </w:r>
      <w:r w:rsidRPr="002D6598">
        <w:rPr>
          <w:rFonts w:ascii="TH SarabunIT๙" w:hAnsi="TH SarabunIT๙" w:cs="TH SarabunIT๙"/>
          <w:sz w:val="32"/>
          <w:szCs w:val="32"/>
          <w:cs/>
        </w:rPr>
        <w:t>ที่มีเป้าหมายหลักเพื่</w:t>
      </w:r>
      <w:r w:rsidR="00120327">
        <w:rPr>
          <w:rFonts w:ascii="TH SarabunIT๙" w:hAnsi="TH SarabunIT๙" w:cs="TH SarabunIT๙"/>
          <w:sz w:val="32"/>
          <w:szCs w:val="32"/>
          <w:cs/>
        </w:rPr>
        <w:t>อให้หน่วยงานภาครัฐมีความโปร่งใส</w:t>
      </w:r>
      <w:r w:rsidRPr="002D6598">
        <w:rPr>
          <w:rFonts w:ascii="TH SarabunIT๙" w:hAnsi="TH SarabunIT๙" w:cs="TH SarabunIT๙"/>
          <w:sz w:val="32"/>
          <w:szCs w:val="32"/>
          <w:cs/>
        </w:rPr>
        <w:t>ปลอดการทุจริตและประพฤติมิชอบ โดยมีคะแนนในภาพรวม</w:t>
      </w:r>
      <w:r w:rsidR="00C6665B"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Pr="002D6598">
        <w:rPr>
          <w:rFonts w:ascii="TH SarabunIT๙" w:hAnsi="TH SarabunIT๙" w:cs="TH SarabunIT๙"/>
          <w:sz w:val="32"/>
          <w:szCs w:val="32"/>
          <w:cs/>
        </w:rPr>
        <w:t xml:space="preserve">อยู่ที่ </w:t>
      </w:r>
      <w:r w:rsidRPr="002D6598">
        <w:rPr>
          <w:rFonts w:ascii="TH SarabunIT๙" w:hAnsi="TH SarabunIT๙" w:cs="TH SarabunIT๙"/>
          <w:sz w:val="32"/>
          <w:szCs w:val="32"/>
        </w:rPr>
        <w:t>94.29</w:t>
      </w:r>
      <w:r w:rsidRPr="002D6598">
        <w:rPr>
          <w:rFonts w:ascii="TH SarabunIT๙" w:hAnsi="TH SarabunIT๙" w:cs="TH SarabunIT๙"/>
          <w:sz w:val="32"/>
          <w:szCs w:val="32"/>
          <w:cs/>
        </w:rPr>
        <w:t xml:space="preserve"> คะแนน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F187C77" w14:textId="77777777" w:rsidR="002D6598" w:rsidRDefault="002D6598" w:rsidP="00E93C27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0E3C5AA" w14:textId="6F031FFC" w:rsidR="00DE151B" w:rsidRPr="00525B65" w:rsidRDefault="00DE151B" w:rsidP="00DE151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525B6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ผลคะแนนการประเมินเครื่องมือแบบวัดการรับรู้ของการเปิดเผยข้อมูลสาธารณะ (</w:t>
      </w:r>
      <w:r w:rsidRPr="00525B65">
        <w:rPr>
          <w:rFonts w:ascii="TH SarabunIT๙" w:hAnsi="TH SarabunIT๙" w:cs="TH SarabunIT๙"/>
          <w:b/>
          <w:bCs/>
          <w:sz w:val="32"/>
          <w:szCs w:val="32"/>
          <w:u w:val="single"/>
        </w:rPr>
        <w:t>OIT)</w:t>
      </w:r>
      <w:r w:rsidRPr="00525B65">
        <w:rPr>
          <w:rFonts w:ascii="TH SarabunIT๙" w:hAnsi="TH SarabunIT๙" w:cs="TH SarabunIT๙"/>
          <w:sz w:val="32"/>
          <w:szCs w:val="32"/>
        </w:rPr>
        <w:t xml:space="preserve"> </w:t>
      </w:r>
      <w:r w:rsidRPr="00525B65">
        <w:rPr>
          <w:rFonts w:ascii="TH SarabunIT๙" w:hAnsi="TH SarabunIT๙" w:cs="TH SarabunIT๙"/>
          <w:sz w:val="32"/>
          <w:szCs w:val="32"/>
          <w:cs/>
        </w:rPr>
        <w:t xml:space="preserve">       โดยประกอบด้วย 2 ตัวชี้วัด ดังนี้</w:t>
      </w:r>
    </w:p>
    <w:p w14:paraId="6D22EBDD" w14:textId="69C3D70F" w:rsidR="00DE151B" w:rsidRPr="00525B65" w:rsidRDefault="00DE151B" w:rsidP="00DE151B">
      <w:pPr>
        <w:ind w:firstLine="1985"/>
        <w:rPr>
          <w:rFonts w:ascii="TH SarabunIT๙" w:hAnsi="TH SarabunIT๙" w:cs="TH SarabunIT๙"/>
          <w:sz w:val="32"/>
          <w:szCs w:val="32"/>
        </w:rPr>
      </w:pPr>
      <w:r w:rsidRPr="00525B65">
        <w:rPr>
          <w:rFonts w:ascii="TH SarabunIT๙" w:hAnsi="TH SarabunIT๙" w:cs="TH SarabunIT๙"/>
          <w:sz w:val="32"/>
          <w:szCs w:val="32"/>
          <w:cs/>
        </w:rPr>
        <w:t xml:space="preserve">ตัวชี้วัดที่ 9 การเปิดเผยข้อมูล มีผลคะแนน เท่ากับ </w:t>
      </w:r>
      <w:r w:rsidR="004844A5">
        <w:rPr>
          <w:rFonts w:ascii="TH SarabunIT๙" w:hAnsi="TH SarabunIT๙" w:cs="TH SarabunIT๙" w:hint="cs"/>
          <w:sz w:val="32"/>
          <w:szCs w:val="32"/>
          <w:cs/>
        </w:rPr>
        <w:t>100</w:t>
      </w:r>
      <w:r w:rsidRPr="008D7E8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25B65">
        <w:rPr>
          <w:rFonts w:ascii="TH SarabunIT๙" w:hAnsi="TH SarabunIT๙" w:cs="TH SarabunIT๙"/>
          <w:sz w:val="32"/>
          <w:szCs w:val="32"/>
          <w:cs/>
        </w:rPr>
        <w:t>คะแนน</w:t>
      </w:r>
    </w:p>
    <w:p w14:paraId="02C0FCCB" w14:textId="7FB72D29" w:rsidR="00FC5112" w:rsidRDefault="00DE151B" w:rsidP="00244181">
      <w:pPr>
        <w:ind w:firstLine="1985"/>
        <w:rPr>
          <w:rFonts w:ascii="TH SarabunIT๙" w:hAnsi="TH SarabunIT๙" w:cs="TH SarabunIT๙"/>
          <w:sz w:val="32"/>
          <w:szCs w:val="32"/>
        </w:rPr>
      </w:pPr>
      <w:r w:rsidRPr="00525B65">
        <w:rPr>
          <w:rFonts w:ascii="TH SarabunIT๙" w:hAnsi="TH SarabunIT๙" w:cs="TH SarabunIT๙"/>
          <w:sz w:val="32"/>
          <w:szCs w:val="32"/>
          <w:cs/>
        </w:rPr>
        <w:t xml:space="preserve">ตัวชี้วัดที่ 10  การป้องกันการทุจริต มีผลคะแนน เท่ากับ </w:t>
      </w:r>
      <w:r w:rsidRPr="008D7E86">
        <w:rPr>
          <w:rFonts w:ascii="TH SarabunIT๙" w:hAnsi="TH SarabunIT๙" w:cs="TH SarabunIT๙"/>
          <w:sz w:val="32"/>
          <w:szCs w:val="32"/>
        </w:rPr>
        <w:t>100</w:t>
      </w:r>
      <w:r w:rsidRPr="00525B65">
        <w:rPr>
          <w:rFonts w:ascii="TH SarabunIT๙" w:hAnsi="TH SarabunIT๙" w:cs="TH SarabunIT๙"/>
          <w:color w:val="FF0000"/>
          <w:sz w:val="32"/>
          <w:szCs w:val="32"/>
        </w:rPr>
        <w:t xml:space="preserve"> </w:t>
      </w:r>
      <w:r w:rsidRPr="00525B65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525B65">
        <w:rPr>
          <w:rFonts w:ascii="TH SarabunIT๙" w:hAnsi="TH SarabunIT๙" w:cs="TH SarabunIT๙"/>
          <w:sz w:val="32"/>
          <w:szCs w:val="32"/>
          <w:cs/>
        </w:rPr>
        <w:t>คะแนน</w:t>
      </w:r>
    </w:p>
    <w:p w14:paraId="6F491A6E" w14:textId="214C2019" w:rsidR="008D7E86" w:rsidRDefault="008D7E86" w:rsidP="008D7E86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D7E86">
        <w:rPr>
          <w:rFonts w:ascii="TH SarabunIT๙" w:hAnsi="TH SarabunIT๙" w:cs="TH SarabunIT๙"/>
          <w:sz w:val="32"/>
          <w:szCs w:val="32"/>
          <w:cs/>
        </w:rPr>
        <w:t xml:space="preserve">จากลำดับคะแนน พบว่า </w:t>
      </w:r>
      <w:r w:rsidRPr="008D7E8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จุดแข็ง </w:t>
      </w:r>
      <w:r w:rsidRPr="008D7E8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8D7E8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ตัวชี้วัดที่ได้คะแนนร้อยละ </w:t>
      </w:r>
      <w:r w:rsidR="00C561B3">
        <w:rPr>
          <w:rFonts w:ascii="TH SarabunIT๙" w:hAnsi="TH SarabunIT๙" w:cs="TH SarabunIT๙" w:hint="cs"/>
          <w:b/>
          <w:bCs/>
          <w:sz w:val="32"/>
          <w:szCs w:val="32"/>
          <w:cs/>
        </w:rPr>
        <w:t>100</w:t>
      </w:r>
      <w:r w:rsidRPr="008D7E8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proofErr w:type="spellStart"/>
      <w:r w:rsidRPr="008D7E86">
        <w:rPr>
          <w:rFonts w:ascii="TH SarabunIT๙" w:hAnsi="TH SarabunIT๙" w:cs="TH SarabunIT๙"/>
          <w:b/>
          <w:bCs/>
          <w:sz w:val="32"/>
          <w:szCs w:val="32"/>
          <w:cs/>
        </w:rPr>
        <w:t>จํานวน</w:t>
      </w:r>
      <w:proofErr w:type="spellEnd"/>
      <w:r w:rsidRPr="008D7E8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8D7E86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8D7E8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ตัวชี้วัด คือ</w:t>
      </w:r>
    </w:p>
    <w:p w14:paraId="3D482E9E" w14:textId="51D0AC2B" w:rsidR="008D7E86" w:rsidRDefault="008D7E86" w:rsidP="008D7E86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7F7220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7F7220">
        <w:rPr>
          <w:rFonts w:ascii="TH SarabunIT๙" w:hAnsi="TH SarabunIT๙" w:cs="TH SarabunIT๙"/>
          <w:sz w:val="32"/>
          <w:szCs w:val="32"/>
          <w:cs/>
        </w:rPr>
        <w:t xml:space="preserve">) ตัวชี้วัดที่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9 </w:t>
      </w:r>
      <w:r w:rsidR="004C7FCA" w:rsidRPr="004C7FCA">
        <w:rPr>
          <w:rFonts w:ascii="TH SarabunIT๙" w:hAnsi="TH SarabunIT๙" w:cs="TH SarabunIT๙"/>
          <w:sz w:val="32"/>
          <w:szCs w:val="32"/>
          <w:cs/>
        </w:rPr>
        <w:t>ตัวชี้วัด</w:t>
      </w:r>
      <w:r>
        <w:rPr>
          <w:rFonts w:ascii="TH SarabunIT๙" w:hAnsi="TH SarabunIT๙" w:cs="TH SarabunIT๙" w:hint="cs"/>
          <w:sz w:val="32"/>
          <w:szCs w:val="32"/>
          <w:cs/>
        </w:rPr>
        <w:t>การเปิดเผยข้อมูล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4C7FCA" w:rsidRPr="004C7FCA">
        <w:rPr>
          <w:rFonts w:ascii="TH SarabunIT๙" w:hAnsi="TH SarabunIT๙" w:cs="TH SarabunIT๙"/>
          <w:sz w:val="32"/>
          <w:szCs w:val="32"/>
          <w:cs/>
        </w:rPr>
        <w:t xml:space="preserve">มีผลคะแนน เท่ากับ </w:t>
      </w:r>
      <w:r w:rsidR="00C561B3">
        <w:rPr>
          <w:rFonts w:ascii="TH SarabunIT๙" w:hAnsi="TH SarabunIT๙" w:cs="TH SarabunIT๙" w:hint="cs"/>
          <w:sz w:val="32"/>
          <w:szCs w:val="32"/>
          <w:cs/>
        </w:rPr>
        <w:t>100</w:t>
      </w:r>
      <w:r w:rsidR="004C7FCA" w:rsidRPr="004C7FCA">
        <w:rPr>
          <w:rFonts w:ascii="TH SarabunIT๙" w:hAnsi="TH SarabunIT๙" w:cs="TH SarabunIT๙"/>
          <w:sz w:val="32"/>
          <w:szCs w:val="32"/>
          <w:cs/>
        </w:rPr>
        <w:t xml:space="preserve"> คะแนน</w:t>
      </w:r>
      <w:r w:rsidR="004C7FC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A4C9B" w:rsidRPr="00EA4C9B">
        <w:rPr>
          <w:rFonts w:ascii="TH SarabunIT๙" w:hAnsi="TH SarabunIT๙" w:cs="TH SarabunIT๙"/>
          <w:sz w:val="32"/>
          <w:szCs w:val="32"/>
          <w:cs/>
        </w:rPr>
        <w:t>ได้มีการพัฒนาปรับปรุงจากการประเมินเมื่อปี พ.ศ. 256</w:t>
      </w:r>
      <w:r w:rsidR="00A75B8F">
        <w:rPr>
          <w:rFonts w:ascii="TH SarabunIT๙" w:hAnsi="TH SarabunIT๙" w:cs="TH SarabunIT๙" w:hint="cs"/>
          <w:sz w:val="32"/>
          <w:szCs w:val="32"/>
          <w:cs/>
        </w:rPr>
        <w:t>5</w:t>
      </w:r>
      <w:r w:rsidR="00EA4C9B" w:rsidRPr="00EA4C9B">
        <w:rPr>
          <w:rFonts w:ascii="TH SarabunIT๙" w:hAnsi="TH SarabunIT๙" w:cs="TH SarabunIT๙"/>
          <w:sz w:val="32"/>
          <w:szCs w:val="32"/>
          <w:cs/>
        </w:rPr>
        <w:t xml:space="preserve"> ซึ่งมีผลคะแนน</w:t>
      </w:r>
      <w:r w:rsidR="004C7FC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75B8F">
        <w:rPr>
          <w:rFonts w:ascii="TH SarabunIT๙" w:hAnsi="TH SarabunIT๙" w:cs="TH SarabunIT๙" w:hint="cs"/>
          <w:sz w:val="32"/>
          <w:szCs w:val="32"/>
          <w:cs/>
        </w:rPr>
        <w:t>95</w:t>
      </w:r>
      <w:r w:rsidR="00EA4C9B" w:rsidRPr="00EA4C9B">
        <w:rPr>
          <w:rFonts w:ascii="TH SarabunIT๙" w:hAnsi="TH SarabunIT๙" w:cs="TH SarabunIT๙"/>
          <w:sz w:val="32"/>
          <w:szCs w:val="32"/>
          <w:cs/>
        </w:rPr>
        <w:t>.</w:t>
      </w:r>
      <w:r w:rsidR="00212956">
        <w:rPr>
          <w:rFonts w:ascii="TH SarabunIT๙" w:hAnsi="TH SarabunIT๙" w:cs="TH SarabunIT๙" w:hint="cs"/>
          <w:sz w:val="32"/>
          <w:szCs w:val="32"/>
          <w:cs/>
        </w:rPr>
        <w:t>2</w:t>
      </w:r>
      <w:r w:rsidR="00A75B8F">
        <w:rPr>
          <w:rFonts w:ascii="TH SarabunIT๙" w:hAnsi="TH SarabunIT๙" w:cs="TH SarabunIT๙" w:hint="cs"/>
          <w:sz w:val="32"/>
          <w:szCs w:val="32"/>
          <w:cs/>
        </w:rPr>
        <w:t>8</w:t>
      </w:r>
      <w:r w:rsidR="00EA4C9B" w:rsidRPr="00EA4C9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A4C9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4C7FCA">
        <w:rPr>
          <w:rFonts w:ascii="TH SarabunIT๙" w:hAnsi="TH SarabunIT๙" w:cs="TH SarabunIT๙"/>
          <w:sz w:val="32"/>
          <w:szCs w:val="32"/>
          <w:cs/>
        </w:rPr>
        <w:t>เป็นคะแนนจากการ</w:t>
      </w:r>
      <w:r w:rsidRPr="00CA4356">
        <w:rPr>
          <w:rFonts w:ascii="TH SarabunIT๙" w:hAnsi="TH SarabunIT๙" w:cs="TH SarabunIT๙"/>
          <w:sz w:val="32"/>
          <w:szCs w:val="32"/>
          <w:cs/>
        </w:rPr>
        <w:t>เผยแพร่ข้อมูลที่เป็นปัจจุบันบนเว็บไซต์ของหน่วยงาน เพื่อเปิดเผยข้อมูลต่างๆ ของหน่วยงานให้สาธารณชนทราบ ใน ๕ ประเด็น คือ (๑) ข้อมูลพื้นฐาน ได้แก่ ข้อมูลพื้นฐาน ข่าวประชาสัมพันธ์ และการปฏิสัมพันธ์ข้อมูล</w:t>
      </w:r>
      <w:r w:rsidR="00212956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212956">
        <w:rPr>
          <w:rFonts w:ascii="TH SarabunIT๙" w:hAnsi="TH SarabunIT๙" w:cs="TH SarabunIT๙"/>
          <w:sz w:val="32"/>
          <w:szCs w:val="32"/>
          <w:cs/>
        </w:rPr>
        <w:t>(๒) การ</w:t>
      </w:r>
      <w:r w:rsidRPr="00CA4356">
        <w:rPr>
          <w:rFonts w:ascii="TH SarabunIT๙" w:hAnsi="TH SarabunIT๙" w:cs="TH SarabunIT๙"/>
          <w:sz w:val="32"/>
          <w:szCs w:val="32"/>
          <w:cs/>
        </w:rPr>
        <w:t>บริหารงาน ได้แก่ แผนดําเนินงาน การปฏิบัติงาน และการให้บริการ (๓) การบริห</w:t>
      </w:r>
      <w:r w:rsidR="00D264AA">
        <w:rPr>
          <w:rFonts w:ascii="TH SarabunIT๙" w:hAnsi="TH SarabunIT๙" w:cs="TH SarabunIT๙"/>
          <w:sz w:val="32"/>
          <w:szCs w:val="32"/>
          <w:cs/>
        </w:rPr>
        <w:t>ารเงินงบประมาณ ได้แก่ แผนการใช้</w:t>
      </w:r>
      <w:r w:rsidR="00771B9E">
        <w:rPr>
          <w:rFonts w:ascii="TH SarabunIT๙" w:hAnsi="TH SarabunIT๙" w:cs="TH SarabunIT๙"/>
          <w:sz w:val="32"/>
          <w:szCs w:val="32"/>
          <w:cs/>
        </w:rPr>
        <w:t>จ่ายงบประมาณ</w:t>
      </w:r>
      <w:proofErr w:type="spellStart"/>
      <w:r w:rsidR="00771B9E">
        <w:rPr>
          <w:rFonts w:ascii="TH SarabunIT๙" w:hAnsi="TH SarabunIT๙" w:cs="TH SarabunIT๙"/>
          <w:sz w:val="32"/>
          <w:szCs w:val="32"/>
          <w:cs/>
        </w:rPr>
        <w:t>ประจํ</w:t>
      </w:r>
      <w:proofErr w:type="spellEnd"/>
      <w:r w:rsidR="00771B9E">
        <w:rPr>
          <w:rFonts w:ascii="TH SarabunIT๙" w:hAnsi="TH SarabunIT๙" w:cs="TH SarabunIT๙"/>
          <w:sz w:val="32"/>
          <w:szCs w:val="32"/>
          <w:cs/>
        </w:rPr>
        <w:t>าปี</w:t>
      </w:r>
      <w:r w:rsidRPr="00CA4356">
        <w:rPr>
          <w:rFonts w:ascii="TH SarabunIT๙" w:hAnsi="TH SarabunIT๙" w:cs="TH SarabunIT๙"/>
          <w:sz w:val="32"/>
          <w:szCs w:val="32"/>
          <w:cs/>
        </w:rPr>
        <w:t>และการจัดซื้อจัดจ้างหรือการจัดหาพัสดุ (๔) การบริหารและพัฒนาทรัพยากรบุคคล ได้แก่ นโยบายการบริหารทรัพยากรบุคคลการ</w:t>
      </w:r>
      <w:proofErr w:type="spellStart"/>
      <w:r w:rsidRPr="00CA4356">
        <w:rPr>
          <w:rFonts w:ascii="TH SarabunIT๙" w:hAnsi="TH SarabunIT๙" w:cs="TH SarabunIT๙"/>
          <w:sz w:val="32"/>
          <w:szCs w:val="32"/>
          <w:cs/>
        </w:rPr>
        <w:t>ดําเนินการ</w:t>
      </w:r>
      <w:proofErr w:type="spellEnd"/>
      <w:r w:rsidRPr="00CA4356">
        <w:rPr>
          <w:rFonts w:ascii="TH SarabunIT๙" w:hAnsi="TH SarabunIT๙" w:cs="TH SarabunIT๙"/>
          <w:sz w:val="32"/>
          <w:szCs w:val="32"/>
          <w:cs/>
        </w:rPr>
        <w:t xml:space="preserve">ตามนโยบายการบริหารทรัพยากรบุคคล และหลักเกณฑ์การบริการ และพัฒนาทรัพยากรบุคคลและ (๕) การส่งเสริมความโปร่งใสในหน่วยงาน ได้แก่ </w:t>
      </w:r>
      <w:r w:rsidR="00D264A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A4356">
        <w:rPr>
          <w:rFonts w:ascii="TH SarabunIT๙" w:hAnsi="TH SarabunIT๙" w:cs="TH SarabunIT๙"/>
          <w:sz w:val="32"/>
          <w:szCs w:val="32"/>
          <w:cs/>
        </w:rPr>
        <w:t>กา</w:t>
      </w:r>
      <w:r w:rsidR="00771B9E">
        <w:rPr>
          <w:rFonts w:ascii="TH SarabunIT๙" w:hAnsi="TH SarabunIT๙" w:cs="TH SarabunIT๙"/>
          <w:sz w:val="32"/>
          <w:szCs w:val="32"/>
          <w:cs/>
        </w:rPr>
        <w:t>รจัดการเรื่องร้องเรียนการทุจริต</w:t>
      </w:r>
      <w:r w:rsidRPr="00CA4356">
        <w:rPr>
          <w:rFonts w:ascii="TH SarabunIT๙" w:hAnsi="TH SarabunIT๙" w:cs="TH SarabunIT๙"/>
          <w:sz w:val="32"/>
          <w:szCs w:val="32"/>
          <w:cs/>
        </w:rPr>
        <w:t>และการเปิดโอกาสให้เกิดการมีส่วนร่วม ซึ่งการเผยแพร่ข้อมูลในประเด็</w:t>
      </w:r>
      <w:r w:rsidR="00771B9E">
        <w:rPr>
          <w:rFonts w:ascii="TH SarabunIT๙" w:hAnsi="TH SarabunIT๙" w:cs="TH SarabunIT๙"/>
          <w:sz w:val="32"/>
          <w:szCs w:val="32"/>
          <w:cs/>
        </w:rPr>
        <w:t>นข้างต้นแสดงถึงความโปร่งใสในการ</w:t>
      </w:r>
      <w:r w:rsidRPr="00CA4356">
        <w:rPr>
          <w:rFonts w:ascii="TH SarabunIT๙" w:hAnsi="TH SarabunIT๙" w:cs="TH SarabunIT๙"/>
          <w:sz w:val="32"/>
          <w:szCs w:val="32"/>
          <w:cs/>
        </w:rPr>
        <w:t>บริหารงานและการดําเนินงานของหน่วยงาน</w:t>
      </w:r>
    </w:p>
    <w:p w14:paraId="1531487B" w14:textId="705FC565" w:rsidR="008D7E86" w:rsidRDefault="008D7E86" w:rsidP="008D7E86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7F7220">
        <w:rPr>
          <w:rFonts w:ascii="TH SarabunIT๙" w:hAnsi="TH SarabunIT๙" w:cs="TH SarabunIT๙"/>
          <w:sz w:val="32"/>
          <w:szCs w:val="32"/>
          <w:cs/>
        </w:rPr>
        <w:t>(</w:t>
      </w:r>
      <w:r w:rsidR="00843A04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7F7220">
        <w:rPr>
          <w:rFonts w:ascii="TH SarabunIT๙" w:hAnsi="TH SarabunIT๙" w:cs="TH SarabunIT๙"/>
          <w:sz w:val="32"/>
          <w:szCs w:val="32"/>
          <w:cs/>
        </w:rPr>
        <w:t xml:space="preserve">) ตัวชี้วัดที่ ๑๐ </w:t>
      </w:r>
      <w:r w:rsidR="004C7FCA" w:rsidRPr="004C7FCA">
        <w:rPr>
          <w:rFonts w:ascii="TH SarabunIT๙" w:hAnsi="TH SarabunIT๙" w:cs="TH SarabunIT๙"/>
          <w:sz w:val="32"/>
          <w:szCs w:val="32"/>
          <w:cs/>
        </w:rPr>
        <w:t>ตัวชี้วัด</w:t>
      </w:r>
      <w:r w:rsidRPr="007F7220">
        <w:rPr>
          <w:rFonts w:ascii="TH SarabunIT๙" w:hAnsi="TH SarabunIT๙" w:cs="TH SarabunIT๙"/>
          <w:sz w:val="32"/>
          <w:szCs w:val="32"/>
          <w:cs/>
        </w:rPr>
        <w:t xml:space="preserve">การป้องกันการทุจริต </w:t>
      </w:r>
      <w:r w:rsidR="004C7FCA" w:rsidRPr="004C7FCA">
        <w:rPr>
          <w:rFonts w:ascii="TH SarabunIT๙" w:hAnsi="TH SarabunIT๙" w:cs="TH SarabunIT๙"/>
          <w:sz w:val="32"/>
          <w:szCs w:val="32"/>
          <w:cs/>
        </w:rPr>
        <w:t>การป้องกันการทุจริต มีผลคะแนน เท่ากับ 100  คะแนน</w:t>
      </w:r>
      <w:r w:rsidR="004C7FC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EA4C9B">
        <w:rPr>
          <w:rFonts w:ascii="TH SarabunIT๙" w:hAnsi="TH SarabunIT๙" w:cs="TH SarabunIT๙"/>
          <w:sz w:val="32"/>
          <w:szCs w:val="32"/>
          <w:cs/>
        </w:rPr>
        <w:t>เป็นคะแนนจาก</w:t>
      </w:r>
      <w:r w:rsidRPr="007F7220">
        <w:rPr>
          <w:rFonts w:ascii="TH SarabunIT๙" w:hAnsi="TH SarabunIT๙" w:cs="TH SarabunIT๙"/>
          <w:sz w:val="32"/>
          <w:szCs w:val="32"/>
          <w:cs/>
        </w:rPr>
        <w:t xml:space="preserve">การประเมินการเผยแพร่ข้อมูลที่เป็นปัจจุบันบนเว็บไซต์ของหน่วยงาน </w:t>
      </w:r>
      <w:r w:rsidR="00212956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7F7220">
        <w:rPr>
          <w:rFonts w:ascii="TH SarabunIT๙" w:hAnsi="TH SarabunIT๙" w:cs="TH SarabunIT๙"/>
          <w:sz w:val="32"/>
          <w:szCs w:val="32"/>
          <w:cs/>
        </w:rPr>
        <w:t>เพื่อเปิดเผยการ</w:t>
      </w:r>
      <w:proofErr w:type="spellStart"/>
      <w:r w:rsidRPr="007F7220">
        <w:rPr>
          <w:rFonts w:ascii="TH SarabunIT๙" w:hAnsi="TH SarabunIT๙" w:cs="TH SarabunIT๙"/>
          <w:sz w:val="32"/>
          <w:szCs w:val="32"/>
          <w:cs/>
        </w:rPr>
        <w:t>ดําเนินการ</w:t>
      </w:r>
      <w:proofErr w:type="spellEnd"/>
      <w:r w:rsidRPr="007F7220">
        <w:rPr>
          <w:rFonts w:ascii="TH SarabunIT๙" w:hAnsi="TH SarabunIT๙" w:cs="TH SarabunIT๙"/>
          <w:sz w:val="32"/>
          <w:szCs w:val="32"/>
          <w:cs/>
        </w:rPr>
        <w:t xml:space="preserve">ต่างๆ ของหน่วยงาน ให้สาธารณชนได้รับทราบใน ๒ ประเด็น คือ </w:t>
      </w:r>
      <w:r w:rsidR="00212956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</w:t>
      </w:r>
      <w:r w:rsidRPr="007F7220">
        <w:rPr>
          <w:rFonts w:ascii="TH SarabunIT๙" w:hAnsi="TH SarabunIT๙" w:cs="TH SarabunIT๙"/>
          <w:sz w:val="32"/>
          <w:szCs w:val="32"/>
          <w:cs/>
        </w:rPr>
        <w:t>(๑) การ</w:t>
      </w:r>
      <w:proofErr w:type="spellStart"/>
      <w:r w:rsidRPr="007F7220">
        <w:rPr>
          <w:rFonts w:ascii="TH SarabunIT๙" w:hAnsi="TH SarabunIT๙" w:cs="TH SarabunIT๙"/>
          <w:sz w:val="32"/>
          <w:szCs w:val="32"/>
          <w:cs/>
        </w:rPr>
        <w:t>ดําเนินการ</w:t>
      </w:r>
      <w:proofErr w:type="spellEnd"/>
      <w:r w:rsidRPr="007F7220">
        <w:rPr>
          <w:rFonts w:ascii="TH SarabunIT๙" w:hAnsi="TH SarabunIT๙" w:cs="TH SarabunIT๙"/>
          <w:sz w:val="32"/>
          <w:szCs w:val="32"/>
          <w:cs/>
        </w:rPr>
        <w:t>เพื่อป้องกันการ</w:t>
      </w:r>
      <w:r>
        <w:rPr>
          <w:rFonts w:ascii="TH SarabunIT๙" w:hAnsi="TH SarabunIT๙" w:cs="TH SarabunIT๙"/>
          <w:sz w:val="32"/>
          <w:szCs w:val="32"/>
          <w:cs/>
        </w:rPr>
        <w:t>ทุจริต ได้แก่ เจตจํานงสุจริตของ</w:t>
      </w:r>
      <w:r w:rsidRPr="007F7220">
        <w:rPr>
          <w:rFonts w:ascii="TH SarabunIT๙" w:hAnsi="TH SarabunIT๙" w:cs="TH SarabunIT๙"/>
          <w:sz w:val="32"/>
          <w:szCs w:val="32"/>
          <w:cs/>
        </w:rPr>
        <w:t>ผู้บริหาร การประเมินความเสี่ยงเพื่อการป้องกันการทุจริต การเสริมสร้างวัฒนธรร</w:t>
      </w:r>
      <w:r w:rsidR="00212956">
        <w:rPr>
          <w:rFonts w:ascii="TH SarabunIT๙" w:hAnsi="TH SarabunIT๙" w:cs="TH SarabunIT๙"/>
          <w:sz w:val="32"/>
          <w:szCs w:val="32"/>
          <w:cs/>
        </w:rPr>
        <w:t>มองค์กร และแผนปฏิบัติการป้องกัน</w:t>
      </w:r>
      <w:r w:rsidRPr="007F7220">
        <w:rPr>
          <w:rFonts w:ascii="TH SarabunIT๙" w:hAnsi="TH SarabunIT๙" w:cs="TH SarabunIT๙"/>
          <w:sz w:val="32"/>
          <w:szCs w:val="32"/>
          <w:cs/>
        </w:rPr>
        <w:t>การทุจริต และ (๒) มาตรการภายในเพื่อป้องกันการทุจริต ได้แก่ มาตรการภายในเพื่อส่งเสริมความโปร่ง</w:t>
      </w:r>
      <w:r w:rsidR="00212956">
        <w:rPr>
          <w:rFonts w:ascii="TH SarabunIT๙" w:hAnsi="TH SarabunIT๙" w:cs="TH SarabunIT๙"/>
          <w:sz w:val="32"/>
          <w:szCs w:val="32"/>
          <w:cs/>
        </w:rPr>
        <w:t>ใสและ</w:t>
      </w:r>
      <w:r w:rsidRPr="007F7220">
        <w:rPr>
          <w:rFonts w:ascii="TH SarabunIT๙" w:hAnsi="TH SarabunIT๙" w:cs="TH SarabunIT๙"/>
          <w:sz w:val="32"/>
          <w:szCs w:val="32"/>
          <w:cs/>
        </w:rPr>
        <w:t>ป้องกันการทุจริต ซึ่งการเผยแพร่ข้อมูลในประเด็นข้างต้น</w:t>
      </w:r>
      <w:r w:rsidR="00771B9E">
        <w:rPr>
          <w:rFonts w:ascii="TH SarabunIT๙" w:hAnsi="TH SarabunIT๙" w:cs="TH SarabunIT๙" w:hint="cs"/>
          <w:sz w:val="32"/>
          <w:szCs w:val="32"/>
          <w:cs/>
        </w:rPr>
        <w:t xml:space="preserve"> จากบนหน้าเว็บไซต์หน่วยงาน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เพื่อพิสูจน์ว่าประชาชนสามารถเข้าถึงได้จากหน้าเว็บไซต์หน่วยงานจริง </w:t>
      </w:r>
    </w:p>
    <w:p w14:paraId="0FFB3C93" w14:textId="77777777" w:rsidR="00C561B3" w:rsidRDefault="00C561B3" w:rsidP="008D7E8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44F7E30" w14:textId="77777777" w:rsidR="00C561B3" w:rsidRDefault="00C561B3" w:rsidP="008D7E8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A8C669" w14:textId="77777777" w:rsidR="00C561B3" w:rsidRDefault="00C561B3" w:rsidP="008D7E8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DD09538" w14:textId="77777777" w:rsidR="00C561B3" w:rsidRDefault="00C561B3" w:rsidP="008D7E8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5F94E7A" w14:textId="77777777" w:rsidR="00C561B3" w:rsidRDefault="00C561B3" w:rsidP="008D7E8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8445C96" w14:textId="77777777" w:rsidR="00C561B3" w:rsidRDefault="00C561B3" w:rsidP="008D7E8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B0CD0B5" w14:textId="77777777" w:rsidR="00946742" w:rsidRDefault="00946742" w:rsidP="008D7E8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BAA65F" w14:textId="77777777" w:rsidR="00946742" w:rsidRDefault="00946742" w:rsidP="008D7E8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EA3F6E6" w14:textId="77777777" w:rsidR="00F05D60" w:rsidRDefault="00F05D60" w:rsidP="008D7E8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6FD4F62" w14:textId="10375D9D" w:rsidR="00C561B3" w:rsidRDefault="009B3B17" w:rsidP="009B3B1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-5-</w:t>
      </w:r>
    </w:p>
    <w:p w14:paraId="3EDB2164" w14:textId="77777777" w:rsidR="00C561B3" w:rsidRDefault="00C561B3" w:rsidP="008D7E8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EB64B6F" w14:textId="58BE2AF7" w:rsidR="008D7E86" w:rsidRDefault="00843A04" w:rsidP="008D7E86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525B6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ซึ่ง</w:t>
      </w:r>
      <w:r w:rsidR="00C561B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ผู้ตรวจ</w:t>
      </w:r>
      <w:r w:rsidRPr="00525B6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ได้มีข้อเสนอแนะสำหรับการปรับปรุงในปีต่อไป</w:t>
      </w:r>
      <w:r w:rsidRPr="00525B6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B3B17"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14:paraId="4180F88C" w14:textId="77777777" w:rsidR="00C561B3" w:rsidRPr="002A2F2C" w:rsidRDefault="00C561B3" w:rsidP="00C561B3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A2F2C">
        <w:rPr>
          <w:rFonts w:ascii="TH SarabunIT๙" w:hAnsi="TH SarabunIT๙" w:cs="TH SarabunIT๙"/>
          <w:b/>
          <w:bCs/>
          <w:sz w:val="32"/>
          <w:szCs w:val="32"/>
          <w:cs/>
        </w:rPr>
        <w:t>ข้อเสนอแนะสำหรับการประเมินตามแบบวัดการรับรู้ของผู้มีส่วนได้ส่วนเสียภายใน</w:t>
      </w:r>
      <w:r w:rsidRPr="002A2F2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</w:t>
      </w:r>
      <w:r w:rsidRPr="002A2F2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</w:t>
      </w:r>
      <w:r w:rsidRPr="002A2F2C">
        <w:rPr>
          <w:rFonts w:ascii="TH SarabunIT๙" w:hAnsi="TH SarabunIT๙" w:cs="TH SarabunIT๙"/>
          <w:b/>
          <w:bCs/>
          <w:sz w:val="32"/>
          <w:szCs w:val="32"/>
        </w:rPr>
        <w:t xml:space="preserve">Internal Integrity and Transparency Assessment: IIT) </w:t>
      </w:r>
    </w:p>
    <w:p w14:paraId="0BCBF578" w14:textId="77777777" w:rsidR="00C561B3" w:rsidRDefault="00C561B3" w:rsidP="00C561B3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2D6598">
        <w:rPr>
          <w:rFonts w:ascii="TH SarabunIT๙" w:hAnsi="TH SarabunIT๙" w:cs="TH SarabunIT๙"/>
          <w:sz w:val="32"/>
          <w:szCs w:val="32"/>
          <w:cs/>
        </w:rPr>
        <w:t xml:space="preserve">องค์การบริหารส่วนตำบลทองเอน ได้มีการดำเนินการตามตัวชี้วัดที่ </w:t>
      </w:r>
      <w:r w:rsidRPr="002D6598">
        <w:rPr>
          <w:rFonts w:ascii="TH SarabunIT๙" w:hAnsi="TH SarabunIT๙" w:cs="TH SarabunIT๙"/>
          <w:sz w:val="32"/>
          <w:szCs w:val="32"/>
        </w:rPr>
        <w:t>1</w:t>
      </w:r>
      <w:r w:rsidRPr="002D6598">
        <w:rPr>
          <w:rFonts w:ascii="TH SarabunIT๙" w:hAnsi="TH SarabunIT๙" w:cs="TH SarabunIT๙"/>
          <w:sz w:val="32"/>
          <w:szCs w:val="32"/>
          <w:cs/>
        </w:rPr>
        <w:t xml:space="preserve"> การปฏิบัติหน้าที่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2D6598">
        <w:rPr>
          <w:rFonts w:ascii="TH SarabunIT๙" w:hAnsi="TH SarabunIT๙" w:cs="TH SarabunIT๙"/>
          <w:sz w:val="32"/>
          <w:szCs w:val="32"/>
          <w:cs/>
        </w:rPr>
        <w:t xml:space="preserve">ควรรักษามาตรฐานไว้ทั้งนี้ผู้ตรวจประเมินมีข้อเสนอแนะในการปรับปรุง พัฒนาการดำเนินงานรายประเด็นข้อคำถามที่มีผลการประเมินต่ำ โดยเฉพาะในประเด็นข้อคำถาม ดังต่อไปนี้ </w:t>
      </w:r>
    </w:p>
    <w:p w14:paraId="2A94B192" w14:textId="77777777" w:rsidR="00C561B3" w:rsidRPr="002D6598" w:rsidRDefault="00C561B3" w:rsidP="00C561B3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9B3B1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ข้อ </w:t>
      </w:r>
      <w:r w:rsidRPr="009B3B17">
        <w:rPr>
          <w:rFonts w:ascii="TH SarabunIT๙" w:hAnsi="TH SarabunIT๙" w:cs="TH SarabunIT๙"/>
          <w:b/>
          <w:bCs/>
          <w:sz w:val="32"/>
          <w:szCs w:val="32"/>
          <w:u w:val="single"/>
        </w:rPr>
        <w:t>i7</w:t>
      </w:r>
      <w:r w:rsidRPr="009B3B1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ประเด็น บุคลากรบางรายในหน่วยงานไม่ทราบข้อมูลเกี่ยวกับงบประมาณของหน่วยงานหรือของส่วนงานที่รับผิดชอบ</w:t>
      </w:r>
      <w:r w:rsidRPr="002D6598">
        <w:rPr>
          <w:rFonts w:ascii="TH SarabunIT๙" w:hAnsi="TH SarabunIT๙" w:cs="TH SarabunIT๙"/>
          <w:sz w:val="32"/>
          <w:szCs w:val="32"/>
          <w:cs/>
        </w:rPr>
        <w:t xml:space="preserve"> ดังนั้น หน่วยงานควรมีการพัฒนาวิธีการเผยแพร่และประชาสัมพันธ์แผนการดำเนินงานและแผนการใช้จ่ายงบประมาณประจำปี (อ้างอิงจาก </w:t>
      </w:r>
      <w:r w:rsidRPr="002D6598">
        <w:rPr>
          <w:rFonts w:ascii="TH SarabunIT๙" w:hAnsi="TH SarabunIT๙" w:cs="TH SarabunIT๙"/>
          <w:sz w:val="32"/>
          <w:szCs w:val="32"/>
        </w:rPr>
        <w:t xml:space="preserve">o11) </w:t>
      </w:r>
      <w:r w:rsidRPr="002D6598">
        <w:rPr>
          <w:rFonts w:ascii="TH SarabunIT๙" w:hAnsi="TH SarabunIT๙" w:cs="TH SarabunIT๙"/>
          <w:sz w:val="32"/>
          <w:szCs w:val="32"/>
          <w:cs/>
        </w:rPr>
        <w:t>โดยอาจพิจารณาจัดประชุมชี้แจงแผนการใช้จ่ายงบประมาณประจำปีให้แก่บุคลากรภายในหน่วยงาน หรืออาจจัดทำในสื่อประชาสัมพันธ์ในรูปแบบการสรุปข้อมูล หรืออินโฟกราฟิก หรือข่าวประชาสัมพันธ์ภายใน และเผยแพร่ให้บุคลากรภายในหน่วยงานได้รับทราบอย่างทั่วถึงผ่านช่องทางการสื่อสารต่าง ๆ เช่น ช่องทางออนไลน์ (</w:t>
      </w:r>
      <w:r w:rsidRPr="002D6598">
        <w:rPr>
          <w:rFonts w:ascii="TH SarabunIT๙" w:hAnsi="TH SarabunIT๙" w:cs="TH SarabunIT๙"/>
          <w:sz w:val="32"/>
          <w:szCs w:val="32"/>
        </w:rPr>
        <w:t xml:space="preserve">Line, Facebook) </w:t>
      </w:r>
      <w:r w:rsidRPr="002D6598">
        <w:rPr>
          <w:rFonts w:ascii="TH SarabunIT๙" w:hAnsi="TH SarabunIT๙" w:cs="TH SarabunIT๙"/>
          <w:sz w:val="32"/>
          <w:szCs w:val="32"/>
          <w:cs/>
        </w:rPr>
        <w:t>หรือบอร์ดประชาสัมพันธ์ เป็นต้น</w:t>
      </w:r>
    </w:p>
    <w:p w14:paraId="256CF1A0" w14:textId="77777777" w:rsidR="00C561B3" w:rsidRDefault="00C561B3" w:rsidP="00C561B3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9B3B1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ข้อ </w:t>
      </w:r>
      <w:r w:rsidRPr="009B3B17">
        <w:rPr>
          <w:rFonts w:ascii="TH SarabunIT๙" w:hAnsi="TH SarabunIT๙" w:cs="TH SarabunIT๙"/>
          <w:b/>
          <w:bCs/>
          <w:sz w:val="32"/>
          <w:szCs w:val="32"/>
          <w:u w:val="single"/>
        </w:rPr>
        <w:t>i8</w:t>
      </w:r>
      <w:r w:rsidRPr="009B3B1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ประเด็น บุคลากรบางรายในหน่วยงานไม่เคยเข้าไปมีส่วนร่วมในกระบวนการงบประมาณ</w:t>
      </w:r>
      <w:r w:rsidRPr="002D6598">
        <w:rPr>
          <w:rFonts w:ascii="TH SarabunIT๙" w:hAnsi="TH SarabunIT๙" w:cs="TH SarabunIT๙"/>
          <w:sz w:val="32"/>
          <w:szCs w:val="32"/>
          <w:cs/>
        </w:rPr>
        <w:t xml:space="preserve"> ดังนั้น หน่วยงานควรจัดให้บุคลากรภายในหน่วยงานได้มีส่วนร่วมในการจัดทำแผนการดำเนินงานและแผนการใช้จ่ายงบประมาณ (อ้างอิงจาก </w:t>
      </w:r>
      <w:r w:rsidRPr="002D6598">
        <w:rPr>
          <w:rFonts w:ascii="TH SarabunIT๙" w:hAnsi="TH SarabunIT๙" w:cs="TH SarabunIT๙"/>
          <w:sz w:val="32"/>
          <w:szCs w:val="32"/>
        </w:rPr>
        <w:t xml:space="preserve">o11) </w:t>
      </w:r>
      <w:r w:rsidRPr="002D6598">
        <w:rPr>
          <w:rFonts w:ascii="TH SarabunIT๙" w:hAnsi="TH SarabunIT๙" w:cs="TH SarabunIT๙"/>
          <w:sz w:val="32"/>
          <w:szCs w:val="32"/>
          <w:cs/>
        </w:rPr>
        <w:t xml:space="preserve">หรือมีส่วนร่วมในกระบวนการกำกับติดตามแผนการดำเนินงานและแผนการใช้จ่ายงบประมาณให้เป็นไปตามวัตถุประสงค์ที่ตั้งไว้ (อ้างอิงจาก </w:t>
      </w:r>
      <w:r w:rsidRPr="002D6598">
        <w:rPr>
          <w:rFonts w:ascii="TH SarabunIT๙" w:hAnsi="TH SarabunIT๙" w:cs="TH SarabunIT๙"/>
          <w:sz w:val="32"/>
          <w:szCs w:val="32"/>
        </w:rPr>
        <w:t xml:space="preserve">o12) </w:t>
      </w:r>
      <w:r w:rsidRPr="002D6598">
        <w:rPr>
          <w:rFonts w:ascii="TH SarabunIT๙" w:hAnsi="TH SarabunIT๙" w:cs="TH SarabunIT๙"/>
          <w:sz w:val="32"/>
          <w:szCs w:val="32"/>
          <w:cs/>
        </w:rPr>
        <w:t>เพื่อให้บุคลากรได้เข้ามามีส่วนร่วมให้เป็นไปตามวัตถุประสงค์ มีความคุ้มค่า และเกิดผลประโยชน์สูงสุดต่อประชาชน</w:t>
      </w:r>
    </w:p>
    <w:p w14:paraId="5F7E5AD1" w14:textId="77777777" w:rsidR="00C561B3" w:rsidRDefault="00C561B3" w:rsidP="00C561B3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9B3B1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ข้อ </w:t>
      </w:r>
      <w:r w:rsidRPr="009B3B17">
        <w:rPr>
          <w:rFonts w:ascii="TH SarabunIT๙" w:hAnsi="TH SarabunIT๙" w:cs="TH SarabunIT๙"/>
          <w:b/>
          <w:bCs/>
          <w:sz w:val="32"/>
          <w:szCs w:val="32"/>
          <w:u w:val="single"/>
        </w:rPr>
        <w:t>i19</w:t>
      </w:r>
      <w:r w:rsidRPr="009B3B1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และข้อ </w:t>
      </w:r>
      <w:r w:rsidRPr="009B3B17">
        <w:rPr>
          <w:rFonts w:ascii="TH SarabunIT๙" w:hAnsi="TH SarabunIT๙" w:cs="TH SarabunIT๙"/>
          <w:b/>
          <w:bCs/>
          <w:sz w:val="32"/>
          <w:szCs w:val="32"/>
          <w:u w:val="single"/>
        </w:rPr>
        <w:t>i24</w:t>
      </w:r>
      <w:r w:rsidRPr="009B3B1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ประเด็น บุคลากรในหน่วยงานบางรายไม่ทราบแนวปฏิบัติที่ถูกต้องเกี่ยวกับการใช้ทรัพย์สินของราชการ หรือมีการขอยืมทรัพย์สินของทางราชการไปใช้ปฏิบัติงานอย่างไม่ถูกต้อง หรือขาดการกำกับดูแลและตรวจสอบการใช้ทรัพย์สินเพื่อป้องกันไม่ให้นำไปใช้เพื่อประโยชน์ส่วนตัว</w:t>
      </w:r>
      <w:r w:rsidRPr="002D6598">
        <w:rPr>
          <w:rFonts w:ascii="TH SarabunIT๙" w:hAnsi="TH SarabunIT๙" w:cs="TH SarabunIT๙"/>
          <w:sz w:val="32"/>
          <w:szCs w:val="32"/>
          <w:cs/>
        </w:rPr>
        <w:t xml:space="preserve"> ดังนั้น หน่วยงานควรกำหนดหรือระบุแนวทางการใช้ทรัพย์สินของราชการไว้ในคู่มือมาตรฐานการปฏิบัติงาน โดยมีการตรวจสอบวัสดุและครุภัณฑ์ในแต่ละส่วนงานเป็นระยะ (อ้างอิงจาก </w:t>
      </w:r>
      <w:r w:rsidRPr="002D6598">
        <w:rPr>
          <w:rFonts w:ascii="TH SarabunIT๙" w:hAnsi="TH SarabunIT๙" w:cs="TH SarabunIT๙"/>
          <w:sz w:val="32"/>
          <w:szCs w:val="32"/>
        </w:rPr>
        <w:t xml:space="preserve">o14) </w:t>
      </w:r>
      <w:r w:rsidRPr="002D6598">
        <w:rPr>
          <w:rFonts w:ascii="TH SarabunIT๙" w:hAnsi="TH SarabunIT๙" w:cs="TH SarabunIT๙"/>
          <w:sz w:val="32"/>
          <w:szCs w:val="32"/>
          <w:cs/>
        </w:rPr>
        <w:t xml:space="preserve">พร้อมทั้ง ประชาสัมพันธ์คู่มือ หรือแนวทางดังกล่าวให้บุคลากรถือปฏิบัติอย่างเคร่งครัดและกำชับให้บุคลากรภายในหน่วยงานมีการขออนุญาตในการยืมทรัพย์สินอย่างถูกต้อง และควรสร้างจิตสำนึกที่ดีในการรับผิดชอบงานต่อหน้าที่เพื่อให้เกิดการแยกแยะระหว่างผลประโยชน์ส่วนตนและผลประโยชน์ส่วนรวม รวมถึงการเสริมสร้างจิตสำนึกการเป็นเจ้าหน้าที่ของรัฐที่ดีตามมาตรฐานทางจริยธรรม (อ้างอิงจาก </w:t>
      </w:r>
      <w:r w:rsidRPr="002D6598">
        <w:rPr>
          <w:rFonts w:ascii="TH SarabunIT๙" w:hAnsi="TH SarabunIT๙" w:cs="TH SarabunIT๙"/>
          <w:sz w:val="32"/>
          <w:szCs w:val="32"/>
        </w:rPr>
        <w:t>o39)</w:t>
      </w:r>
    </w:p>
    <w:p w14:paraId="47537F75" w14:textId="1FCF6604" w:rsidR="00C561B3" w:rsidRDefault="00C561B3" w:rsidP="00C561B3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9B3B1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ข้อ </w:t>
      </w:r>
      <w:r w:rsidRPr="009B3B17">
        <w:rPr>
          <w:rFonts w:ascii="TH SarabunIT๙" w:hAnsi="TH SarabunIT๙" w:cs="TH SarabunIT๙"/>
          <w:b/>
          <w:bCs/>
          <w:sz w:val="32"/>
          <w:szCs w:val="32"/>
          <w:u w:val="single"/>
        </w:rPr>
        <w:t>i27</w:t>
      </w:r>
      <w:r w:rsidRPr="009B3B1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ประเด็น บุคลากรในหน่วยงานบางรายยังไม่ทราบเกี่ยวกับมาตรฐานทางจริยธรรมหรือประมวลจริยธรรมสำหรับเจ้าหน้าที่ของหน่วยงาน</w:t>
      </w:r>
      <w:r w:rsidRPr="002D6598">
        <w:rPr>
          <w:rFonts w:ascii="TH SarabunIT๙" w:hAnsi="TH SarabunIT๙" w:cs="TH SarabunIT๙"/>
          <w:sz w:val="32"/>
          <w:szCs w:val="32"/>
          <w:cs/>
        </w:rPr>
        <w:t xml:space="preserve"> ดังนั้น หน่วยงานควรมีกิจ</w:t>
      </w:r>
      <w:r>
        <w:rPr>
          <w:rFonts w:ascii="TH SarabunIT๙" w:hAnsi="TH SarabunIT๙" w:cs="TH SarabunIT๙"/>
          <w:sz w:val="32"/>
          <w:szCs w:val="32"/>
          <w:cs/>
        </w:rPr>
        <w:t>กรรมเสริมสร้างความรู้ความเข้าใจ</w:t>
      </w:r>
      <w:r w:rsidRPr="002D6598">
        <w:rPr>
          <w:rFonts w:ascii="TH SarabunIT๙" w:hAnsi="TH SarabunIT๙" w:cs="TH SarabunIT๙"/>
          <w:sz w:val="32"/>
          <w:szCs w:val="32"/>
          <w:cs/>
        </w:rPr>
        <w:t>หรือจัดการฝึกอบรมที่มีสาระด้านมาตรฐานทางจริยธรรมและประมวลจริยธรรมของเจ้าหน้าที่ของรัฐในหลักสูตร นอกจากนี้ หน่วยงานควรมีการจัดตั้งทีมให้คำปรึกษาตอบคำถามทางจริยธรรมหรือคณะทำงานขับเคลื่อนเรื่องจริยธรรมเพื่อสร้างการรับรู้ในเรื่องมาตรฐานทางจริยธรรมและประมวลจริยธ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D6598">
        <w:rPr>
          <w:rFonts w:ascii="TH SarabunIT๙" w:hAnsi="TH SarabunIT๙" w:cs="TH SarabunIT๙"/>
          <w:sz w:val="32"/>
          <w:szCs w:val="32"/>
          <w:cs/>
        </w:rPr>
        <w:t xml:space="preserve">(อ้างอิงจาก </w:t>
      </w:r>
      <w:r w:rsidRPr="002D6598">
        <w:rPr>
          <w:rFonts w:ascii="TH SarabunIT๙" w:hAnsi="TH SarabunIT๙" w:cs="TH SarabunIT๙"/>
          <w:sz w:val="32"/>
          <w:szCs w:val="32"/>
        </w:rPr>
        <w:t>o39, o40)</w:t>
      </w:r>
    </w:p>
    <w:p w14:paraId="779CDB68" w14:textId="77777777" w:rsidR="00C561B3" w:rsidRDefault="00C561B3" w:rsidP="00C561B3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79A1C11" w14:textId="77777777" w:rsidR="00C561B3" w:rsidRDefault="00C561B3" w:rsidP="00C561B3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33989C" w14:textId="77777777" w:rsidR="00C561B3" w:rsidRDefault="00C561B3" w:rsidP="00C561B3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C7269BF" w14:textId="77777777" w:rsidR="00C561B3" w:rsidRDefault="00C561B3" w:rsidP="00C561B3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C4F8C65" w14:textId="77777777" w:rsidR="00C561B3" w:rsidRDefault="00C561B3" w:rsidP="00C561B3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C9C785" w14:textId="77777777" w:rsidR="00C561B3" w:rsidRDefault="00C561B3" w:rsidP="00C561B3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1F82870" w14:textId="77777777" w:rsidR="00C561B3" w:rsidRDefault="00C561B3" w:rsidP="00C561B3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4C0FD7B" w14:textId="77777777" w:rsidR="00F05D60" w:rsidRDefault="00F05D60" w:rsidP="00C561B3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6F98D22" w14:textId="3348F716" w:rsidR="009905F9" w:rsidRDefault="009905F9" w:rsidP="009905F9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-6-</w:t>
      </w:r>
    </w:p>
    <w:p w14:paraId="219DD4F8" w14:textId="77777777" w:rsidR="00C561B3" w:rsidRPr="002D6598" w:rsidRDefault="00C561B3" w:rsidP="00C561B3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4D97FF" w14:textId="2BDE75F4" w:rsidR="00C561B3" w:rsidRPr="002A2F2C" w:rsidRDefault="00C561B3" w:rsidP="00C561B3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2. </w:t>
      </w:r>
      <w:r w:rsidRPr="002A2F2C">
        <w:rPr>
          <w:rFonts w:ascii="TH SarabunIT๙" w:hAnsi="TH SarabunIT๙" w:cs="TH SarabunIT๙"/>
          <w:b/>
          <w:bCs/>
          <w:sz w:val="32"/>
          <w:szCs w:val="32"/>
          <w:cs/>
        </w:rPr>
        <w:t>ข้อเสนอแนะสำหรับการประเมินตามแบบวัดการรับรู้ของผู้มีส่วนได้ส่วนเสียภายนอก (</w:t>
      </w:r>
      <w:r w:rsidRPr="002A2F2C">
        <w:rPr>
          <w:rFonts w:ascii="TH SarabunIT๙" w:hAnsi="TH SarabunIT๙" w:cs="TH SarabunIT๙"/>
          <w:b/>
          <w:bCs/>
          <w:sz w:val="32"/>
          <w:szCs w:val="32"/>
        </w:rPr>
        <w:t xml:space="preserve">External Integrity and Transparency Assessment: EIT) </w:t>
      </w:r>
    </w:p>
    <w:p w14:paraId="60CD1270" w14:textId="77777777" w:rsidR="00C561B3" w:rsidRDefault="00C561B3" w:rsidP="00C561B3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2D6598">
        <w:rPr>
          <w:rFonts w:ascii="TH SarabunIT๙" w:hAnsi="TH SarabunIT๙" w:cs="TH SarabunIT๙"/>
          <w:sz w:val="32"/>
          <w:szCs w:val="32"/>
          <w:cs/>
        </w:rPr>
        <w:t xml:space="preserve">องค์การบริหารส่วนตำบลทองเอน ได้มีการดำเนินการตามตัวชี้วัดที่ </w:t>
      </w:r>
      <w:r w:rsidRPr="002D6598">
        <w:rPr>
          <w:rFonts w:ascii="TH SarabunIT๙" w:hAnsi="TH SarabunIT๙" w:cs="TH SarabunIT๙"/>
          <w:sz w:val="32"/>
          <w:szCs w:val="32"/>
        </w:rPr>
        <w:t>6</w:t>
      </w:r>
      <w:r w:rsidRPr="002D6598">
        <w:rPr>
          <w:rFonts w:ascii="TH SarabunIT๙" w:hAnsi="TH SarabunIT๙" w:cs="TH SarabunIT๙"/>
          <w:sz w:val="32"/>
          <w:szCs w:val="32"/>
          <w:cs/>
        </w:rPr>
        <w:t xml:space="preserve"> คุณภาพการดำเนินการ ควรรักษามาตรฐานไว้ทั้งนี้ผู้ตรวจประเมินมีข้อเสนอแนะในการปรับปรุง พัฒนาการดำเนินงาน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2D6598">
        <w:rPr>
          <w:rFonts w:ascii="TH SarabunIT๙" w:hAnsi="TH SarabunIT๙" w:cs="TH SarabunIT๙"/>
          <w:sz w:val="32"/>
          <w:szCs w:val="32"/>
          <w:cs/>
        </w:rPr>
        <w:t>รายประเด็นข้อคำถามที่มีผลการประเมินต่ำ โดยเฉพาะในประเด็นข้อคำถาม ดังต่อไปนี้</w:t>
      </w:r>
    </w:p>
    <w:p w14:paraId="364935BE" w14:textId="77777777" w:rsidR="00C561B3" w:rsidRPr="00C561B3" w:rsidRDefault="00C561B3" w:rsidP="00C561B3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561B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</w:t>
      </w:r>
      <w:r w:rsidRPr="00C561B3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C561B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ผู้รับบริการหรือติดต่อราชการเข้าตอบด้วยตนเอง (</w:t>
      </w:r>
      <w:r w:rsidRPr="00C561B3">
        <w:rPr>
          <w:rFonts w:ascii="TH SarabunIT๙" w:hAnsi="TH SarabunIT๙" w:cs="TH SarabunIT๙"/>
          <w:b/>
          <w:bCs/>
          <w:sz w:val="32"/>
          <w:szCs w:val="32"/>
        </w:rPr>
        <w:t>EIT Public)</w:t>
      </w:r>
    </w:p>
    <w:p w14:paraId="319F98CF" w14:textId="77777777" w:rsidR="00C561B3" w:rsidRDefault="00C561B3" w:rsidP="00C561B3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C561B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ข้อ </w:t>
      </w:r>
      <w:r w:rsidRPr="00C561B3">
        <w:rPr>
          <w:rFonts w:ascii="TH SarabunIT๙" w:hAnsi="TH SarabunIT๙" w:cs="TH SarabunIT๙"/>
          <w:b/>
          <w:bCs/>
          <w:sz w:val="32"/>
          <w:szCs w:val="32"/>
          <w:u w:val="single"/>
        </w:rPr>
        <w:t>e3</w:t>
      </w:r>
      <w:r w:rsidRPr="00C561B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ประเด็น มีผู้รับบริการหรือผู้มาติดต่อราชการกับหน่วยงานบางรายเห็นว่าเจ้าหน้าที่ของหน่วยงานไม่ปฏิบัติงาน</w:t>
      </w:r>
      <w:r w:rsidRPr="002D6598">
        <w:rPr>
          <w:rFonts w:ascii="TH SarabunIT๙" w:hAnsi="TH SarabunIT๙" w:cs="TH SarabunIT๙"/>
          <w:sz w:val="32"/>
          <w:szCs w:val="32"/>
          <w:cs/>
        </w:rPr>
        <w:t>หรือให้บริการ</w:t>
      </w:r>
      <w:r>
        <w:rPr>
          <w:rFonts w:ascii="TH SarabunIT๙" w:hAnsi="TH SarabunIT๙" w:cs="TH SarabunIT๙"/>
          <w:sz w:val="32"/>
          <w:szCs w:val="32"/>
          <w:cs/>
        </w:rPr>
        <w:t>โดยมุ่งผลสัมฤทธิ์ของงาน</w:t>
      </w:r>
      <w:r w:rsidRPr="002D6598">
        <w:rPr>
          <w:rFonts w:ascii="TH SarabunIT๙" w:hAnsi="TH SarabunIT๙" w:cs="TH SarabunIT๙"/>
          <w:sz w:val="32"/>
          <w:szCs w:val="32"/>
          <w:cs/>
        </w:rPr>
        <w:t xml:space="preserve">และรับผิดชอบต่อหน้าที่ดังนั้น หน่วยงานควรขับเคลื่อนมาตรการเสริมสร้างมาตรฐานทางจริยธรรมของหน่วยงาน (อ้างอิงจาก </w:t>
      </w:r>
      <w:r w:rsidRPr="002D6598">
        <w:rPr>
          <w:rFonts w:ascii="TH SarabunIT๙" w:hAnsi="TH SarabunIT๙" w:cs="TH SarabunIT๙"/>
          <w:sz w:val="32"/>
          <w:szCs w:val="32"/>
        </w:rPr>
        <w:t xml:space="preserve">o39 – o41) </w:t>
      </w:r>
      <w:r>
        <w:rPr>
          <w:rFonts w:ascii="TH SarabunIT๙" w:hAnsi="TH SarabunIT๙" w:cs="TH SarabunIT๙"/>
          <w:sz w:val="32"/>
          <w:szCs w:val="32"/>
          <w:cs/>
        </w:rPr>
        <w:t>ให้บุคลากรมีทัศนคติ</w:t>
      </w:r>
      <w:r w:rsidRPr="002D6598">
        <w:rPr>
          <w:rFonts w:ascii="TH SarabunIT๙" w:hAnsi="TH SarabunIT๙" w:cs="TH SarabunIT๙"/>
          <w:sz w:val="32"/>
          <w:szCs w:val="32"/>
          <w:cs/>
        </w:rPr>
        <w:t>และค่านิยมในการปฏิบัติงานอย่างซื่อสัตย์ สุจริต มุ่งผลสำเร็จของงาน มีความรับผิดชอบในการปฏิบัติหน้าที่</w:t>
      </w:r>
    </w:p>
    <w:p w14:paraId="52B60E6C" w14:textId="77777777" w:rsidR="00C561B3" w:rsidRPr="002D6598" w:rsidRDefault="00C561B3" w:rsidP="00C561B3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C561B3">
        <w:rPr>
          <w:rFonts w:ascii="TH SarabunIT๙" w:hAnsi="TH SarabunIT๙" w:cs="TH SarabunIT๙"/>
          <w:b/>
          <w:bCs/>
          <w:sz w:val="32"/>
          <w:szCs w:val="32"/>
          <w:u w:val="single"/>
        </w:rPr>
        <w:tab/>
      </w:r>
      <w:r w:rsidRPr="00C561B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ข้อ </w:t>
      </w:r>
      <w:r w:rsidRPr="00C561B3">
        <w:rPr>
          <w:rFonts w:ascii="TH SarabunIT๙" w:hAnsi="TH SarabunIT๙" w:cs="TH SarabunIT๙"/>
          <w:b/>
          <w:bCs/>
          <w:sz w:val="32"/>
          <w:szCs w:val="32"/>
          <w:u w:val="single"/>
        </w:rPr>
        <w:t>e6</w:t>
      </w:r>
      <w:r w:rsidRPr="00C561B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และข้อ </w:t>
      </w:r>
      <w:r w:rsidRPr="00C561B3">
        <w:rPr>
          <w:rFonts w:ascii="TH SarabunIT๙" w:hAnsi="TH SarabunIT๙" w:cs="TH SarabunIT๙"/>
          <w:b/>
          <w:bCs/>
          <w:sz w:val="32"/>
          <w:szCs w:val="32"/>
          <w:u w:val="single"/>
        </w:rPr>
        <w:t>e7</w:t>
      </w:r>
      <w:r w:rsidRPr="00C561B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ประเด็น มีผู้รับบริการหรือผู้มาติดต่อราชการกับหน่วยงานบางรายมีความเห็นว่าช่องทางการเผยแพร่ข้อมูลของหน่วยงานเข้าถึงได้ยาก</w:t>
      </w:r>
      <w:r w:rsidRPr="002D6598">
        <w:rPr>
          <w:rFonts w:ascii="TH SarabunIT๙" w:hAnsi="TH SarabunIT๙" w:cs="TH SarabunIT๙"/>
          <w:sz w:val="32"/>
          <w:szCs w:val="32"/>
          <w:cs/>
        </w:rPr>
        <w:t xml:space="preserve"> รวมถึงข้อมูลข่าวสารที่เผยแพร่ให้ประชาชนหรือผู้รับบริการได้รับทราบนั้นยังขาดความชัดเจนเพียงพอ ดังนั้น หน่วยงานควรมีการเผยแพร่และประชาสัมพันธ์ข้อมูลข่าวสาร ผ่านช่องทางที่หลากหลายและอำนวยความสะดวกในการเข้าใช้งานโดยดำเนินการปรับปรุงข้อมูลพื้นฐานในเว็บไซต์ของหน่วยงานให้มีความครบถ้วน เป็นปัจจุบัน (อ้างอิงจากตัวชี้วัด </w:t>
      </w:r>
      <w:r w:rsidRPr="002D6598">
        <w:rPr>
          <w:rFonts w:ascii="TH SarabunIT๙" w:hAnsi="TH SarabunIT๙" w:cs="TH SarabunIT๙"/>
          <w:sz w:val="32"/>
          <w:szCs w:val="32"/>
        </w:rPr>
        <w:t>9.1, 9.2, 9.3)</w:t>
      </w:r>
    </w:p>
    <w:p w14:paraId="2D541B2E" w14:textId="77777777" w:rsidR="00C561B3" w:rsidRPr="002D6598" w:rsidRDefault="00C561B3" w:rsidP="00C561B3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C561B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ข้อ </w:t>
      </w:r>
      <w:r w:rsidRPr="00C561B3">
        <w:rPr>
          <w:rFonts w:ascii="TH SarabunIT๙" w:hAnsi="TH SarabunIT๙" w:cs="TH SarabunIT๙"/>
          <w:b/>
          <w:bCs/>
          <w:sz w:val="32"/>
          <w:szCs w:val="32"/>
          <w:u w:val="single"/>
        </w:rPr>
        <w:t>e10</w:t>
      </w:r>
      <w:r w:rsidRPr="00C561B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ประเด็น มีผู้รับบริการหรือผู้มาติดต่อราชการกับหน่วยงานบางรายมีความเห็นว่าหน่วยงานยังไม่มีหรือไม่ทราบว่ามีช่องทางการแจ้งข้อมูลหรือร้องเรียนการทุจริตของเจ้าหน้าที่ในหน่วยงาน</w:t>
      </w:r>
      <w:r w:rsidRPr="002D6598">
        <w:rPr>
          <w:rFonts w:ascii="TH SarabunIT๙" w:hAnsi="TH SarabunIT๙" w:cs="TH SarabunIT๙"/>
          <w:sz w:val="32"/>
          <w:szCs w:val="32"/>
          <w:cs/>
        </w:rPr>
        <w:t xml:space="preserve"> ดังนั้น หน่วยงานควรเผยแพร่ช่องทางการ</w:t>
      </w:r>
      <w:r>
        <w:rPr>
          <w:rFonts w:ascii="TH SarabunIT๙" w:hAnsi="TH SarabunIT๙" w:cs="TH SarabunIT๙"/>
          <w:sz w:val="32"/>
          <w:szCs w:val="32"/>
          <w:cs/>
        </w:rPr>
        <w:t>ร้องเรียนเจ้าหน้าที่ของหน่วยงาน</w:t>
      </w:r>
      <w:r w:rsidRPr="002D6598">
        <w:rPr>
          <w:rFonts w:ascii="TH SarabunIT๙" w:hAnsi="TH SarabunIT๙" w:cs="TH SarabunIT๙"/>
          <w:sz w:val="32"/>
          <w:szCs w:val="32"/>
          <w:cs/>
        </w:rPr>
        <w:t xml:space="preserve">ผ่านช่องทางออนไลน์ (อ้างอิงจาก </w:t>
      </w:r>
      <w:r w:rsidRPr="002D6598">
        <w:rPr>
          <w:rFonts w:ascii="TH SarabunIT๙" w:hAnsi="TH SarabunIT๙" w:cs="TH SarabunIT๙"/>
          <w:sz w:val="32"/>
          <w:szCs w:val="32"/>
        </w:rPr>
        <w:t xml:space="preserve">o28) </w:t>
      </w:r>
      <w:r w:rsidRPr="002D6598">
        <w:rPr>
          <w:rFonts w:ascii="TH SarabunIT๙" w:hAnsi="TH SarabunIT๙" w:cs="TH SarabunIT๙"/>
          <w:sz w:val="32"/>
          <w:szCs w:val="32"/>
          <w:cs/>
        </w:rPr>
        <w:t>โดยจัดให้มีมาตรการคุ้มครองและปกปิดข้อมูลผู้แจ้งเบาะแส นอกจากนี้ ควรเผยแพร่ช่องทางดังกล่าวในจุดที่บุคคลภายนอกสามารถสังเกตเห็นได้ง่าย เช่น บริเวณจุดให้บริการหรือจุดป</w:t>
      </w:r>
      <w:r>
        <w:rPr>
          <w:rFonts w:ascii="TH SarabunIT๙" w:hAnsi="TH SarabunIT๙" w:cs="TH SarabunIT๙"/>
          <w:sz w:val="32"/>
          <w:szCs w:val="32"/>
          <w:cs/>
        </w:rPr>
        <w:t>ระชาสัมพันธ์ของหน่วยงาน เป็นต้น</w:t>
      </w:r>
    </w:p>
    <w:p w14:paraId="0EA3744D" w14:textId="77777777" w:rsidR="00C561B3" w:rsidRDefault="00C561B3" w:rsidP="00C561B3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7143F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ข้อ </w:t>
      </w:r>
      <w:r w:rsidRPr="007143FB">
        <w:rPr>
          <w:rFonts w:ascii="TH SarabunIT๙" w:hAnsi="TH SarabunIT๙" w:cs="TH SarabunIT๙"/>
          <w:b/>
          <w:bCs/>
          <w:sz w:val="32"/>
          <w:szCs w:val="32"/>
          <w:u w:val="single"/>
        </w:rPr>
        <w:t>e14</w:t>
      </w:r>
      <w:r w:rsidRPr="007143F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ประเด็น มีผู้รับบริการหรือผู้มาติดต่อราชการกับหน่วยงานบางรายมีความเห็นว่าหน่วยงานยังขาดการเปิดโอกาสให้บุคคลภายนอกเข้าไปมีส่วนร่วมในการปรับปรุงพัฒนาการดำเนินงาน/การให้บริการของหน่วยงานให้ดีขึ้นเท่าที่ควร</w:t>
      </w:r>
      <w:r w:rsidRPr="002D6598">
        <w:rPr>
          <w:rFonts w:ascii="TH SarabunIT๙" w:hAnsi="TH SarabunIT๙" w:cs="TH SarabunIT๙"/>
          <w:sz w:val="32"/>
          <w:szCs w:val="32"/>
          <w:cs/>
        </w:rPr>
        <w:t xml:space="preserve"> ดังนั้น หน่วยงานควรเปิดโอกาสให้บุคคลภายนอก เข้ามามีส่วนร่วมในการดำเนินงานตามภารกิจของหน่วยงาน ผ่านการดำเนินการ โครงการ หรือกิจกรรมต่าง ๆ และเผยแพร่       ผลการเปิดโอกาสให้บุคคลภายนอกเข้ามามีส่วนร่วมกับหน่วยงานให้สาธารณชนรับทราบด้วย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</w:t>
      </w:r>
      <w:r w:rsidRPr="002D6598">
        <w:rPr>
          <w:rFonts w:ascii="TH SarabunIT๙" w:hAnsi="TH SarabunIT๙" w:cs="TH SarabunIT๙"/>
          <w:sz w:val="32"/>
          <w:szCs w:val="32"/>
          <w:cs/>
        </w:rPr>
        <w:t xml:space="preserve">(อ้างอิงจาก </w:t>
      </w:r>
      <w:r w:rsidRPr="002D6598">
        <w:rPr>
          <w:rFonts w:ascii="TH SarabunIT๙" w:hAnsi="TH SarabunIT๙" w:cs="TH SarabunIT๙"/>
          <w:sz w:val="32"/>
          <w:szCs w:val="32"/>
        </w:rPr>
        <w:t>o30)</w:t>
      </w:r>
    </w:p>
    <w:p w14:paraId="5910403B" w14:textId="3EFFF726" w:rsidR="00C561B3" w:rsidRPr="002D6598" w:rsidRDefault="00C561B3" w:rsidP="00C561B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D659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F7CFE4F" w14:textId="77777777" w:rsidR="00C561B3" w:rsidRPr="00C561B3" w:rsidRDefault="00C561B3" w:rsidP="00C561B3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561B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</w:t>
      </w:r>
      <w:r w:rsidRPr="00C561B3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C561B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ผู้ประเมินจัดเก็บข้อมูล (</w:t>
      </w:r>
      <w:r w:rsidRPr="00C561B3">
        <w:rPr>
          <w:rFonts w:ascii="TH SarabunIT๙" w:hAnsi="TH SarabunIT๙" w:cs="TH SarabunIT๙"/>
          <w:b/>
          <w:bCs/>
          <w:sz w:val="32"/>
          <w:szCs w:val="32"/>
        </w:rPr>
        <w:t>EIT Survey)</w:t>
      </w:r>
    </w:p>
    <w:p w14:paraId="59350599" w14:textId="77777777" w:rsidR="00C561B3" w:rsidRDefault="00C561B3" w:rsidP="00C561B3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C561B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ข้อ </w:t>
      </w:r>
      <w:r w:rsidRPr="00C561B3">
        <w:rPr>
          <w:rFonts w:ascii="TH SarabunIT๙" w:hAnsi="TH SarabunIT๙" w:cs="TH SarabunIT๙"/>
          <w:b/>
          <w:bCs/>
          <w:sz w:val="32"/>
          <w:szCs w:val="32"/>
          <w:u w:val="single"/>
        </w:rPr>
        <w:t>e1</w:t>
      </w:r>
      <w:r w:rsidRPr="00C561B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ประเด็น มีผู้รับบริการหรือผู้มาติดต่อราชการกับหน่วยงานบางรายเห็นว่าการปฏิบัติงาน/ให้บริการของเจ้าหน้าที่ของหน่วยงาน ไม่เป็นไปตามขั้นตอนและระยะเวลาที่กำหนด</w:t>
      </w:r>
      <w:r w:rsidRPr="002D6598">
        <w:rPr>
          <w:rFonts w:ascii="TH SarabunIT๙" w:hAnsi="TH SarabunIT๙" w:cs="TH SarabunIT๙"/>
          <w:sz w:val="32"/>
          <w:szCs w:val="32"/>
          <w:cs/>
        </w:rPr>
        <w:t xml:space="preserve"> ดังนั้น หน่วยงานควรระบุทั้งขั้นตอนและระยะเวลาที่ใช้ในการปฏิบัติงานหรือการให้บริการแต่ละขั้นตอนไว้ในคู่มือหรือมาตรฐานการปฏิบัติงาน (อ้างอิงจาก </w:t>
      </w:r>
      <w:r w:rsidRPr="002D6598">
        <w:rPr>
          <w:rFonts w:ascii="TH SarabunIT๙" w:hAnsi="TH SarabunIT๙" w:cs="TH SarabunIT๙"/>
          <w:sz w:val="32"/>
          <w:szCs w:val="32"/>
        </w:rPr>
        <w:t xml:space="preserve">o13) </w:t>
      </w:r>
      <w:r w:rsidRPr="002D6598">
        <w:rPr>
          <w:rFonts w:ascii="TH SarabunIT๙" w:hAnsi="TH SarabunIT๙" w:cs="TH SarabunIT๙"/>
          <w:sz w:val="32"/>
          <w:szCs w:val="32"/>
          <w:cs/>
        </w:rPr>
        <w:t xml:space="preserve">หรือคู่มือการให้บริการ (อ้างอิงจาก </w:t>
      </w:r>
      <w:r w:rsidRPr="002D6598">
        <w:rPr>
          <w:rFonts w:ascii="TH SarabunIT๙" w:hAnsi="TH SarabunIT๙" w:cs="TH SarabunIT๙"/>
          <w:sz w:val="32"/>
          <w:szCs w:val="32"/>
        </w:rPr>
        <w:t xml:space="preserve">o14) </w:t>
      </w:r>
      <w:r w:rsidRPr="002D6598">
        <w:rPr>
          <w:rFonts w:ascii="TH SarabunIT๙" w:hAnsi="TH SarabunIT๙" w:cs="TH SarabunIT๙"/>
          <w:sz w:val="32"/>
          <w:szCs w:val="32"/>
          <w:cs/>
        </w:rPr>
        <w:t>และประชาสัมพันธ์หรือเผยแพร่คู่มือดังกล่าวให้แก่ ผู้รับบริการหรือผู้มาติดต่อราชการ ได้รับทราบ นอกจากนี้ หน่วยงานควรนำข้อมูลจากคู่มือหรือมาตรฐานการปฏิบัติงานมาจัดทำเป็นสื่อในรูปแบบอื่น ๆ ที่สะดวกและดึงดูดต่อการอ่าน เช่น แผ่นพับ อินโฟกราฟิก ป้ายประชาสัมพันธ์ เป็นต้น และประชาสัมพันธ์หรือเผยแพร่ผ่านช่องทางออนไลน์หรือ จุดประชาสัมพันธ์ ณ สถานที่ตั้งตามความเหมาะสม</w:t>
      </w:r>
    </w:p>
    <w:p w14:paraId="7CB94A76" w14:textId="77777777" w:rsidR="00C561B3" w:rsidRDefault="00C561B3" w:rsidP="00C561B3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FCBFDE7" w14:textId="77777777" w:rsidR="00F05D60" w:rsidRDefault="00F05D60" w:rsidP="00C561B3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54E570" w14:textId="668A6C28" w:rsidR="009905F9" w:rsidRDefault="009905F9" w:rsidP="009905F9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-7-</w:t>
      </w:r>
    </w:p>
    <w:p w14:paraId="23325F1D" w14:textId="77777777" w:rsidR="00C561B3" w:rsidRDefault="00C561B3" w:rsidP="00C561B3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224A3CF" w14:textId="121269C2" w:rsidR="00C561B3" w:rsidRDefault="00C561B3" w:rsidP="00C561B3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C561B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ข้อ </w:t>
      </w:r>
      <w:r w:rsidRPr="00C561B3">
        <w:rPr>
          <w:rFonts w:ascii="TH SarabunIT๙" w:hAnsi="TH SarabunIT๙" w:cs="TH SarabunIT๙"/>
          <w:b/>
          <w:bCs/>
          <w:sz w:val="32"/>
          <w:szCs w:val="32"/>
          <w:u w:val="single"/>
        </w:rPr>
        <w:t>e2</w:t>
      </w:r>
      <w:r w:rsidRPr="00C561B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ประเด็น มีผู้รับบริการหรือผู้มาติดต่อราชการกับหน่วยงานบางรายเห็นว่าเจ้าหน้าที่ของหน่วยงานมีการปฏิบัติงาน/ให้บริการกับผู้มาติดต่ออย่างไม่เป็นธรรมและเลือกปฏิบัติ</w:t>
      </w:r>
      <w:r w:rsidRPr="002D6598">
        <w:rPr>
          <w:rFonts w:ascii="TH SarabunIT๙" w:hAnsi="TH SarabunIT๙" w:cs="TH SarabunIT๙"/>
          <w:sz w:val="32"/>
          <w:szCs w:val="32"/>
          <w:cs/>
        </w:rPr>
        <w:t xml:space="preserve"> ดังนั้น หน่วยงาน ควรวิเคราะห์ว่าภารกิจหรือบริการใดภายในหน่วยงานที่เกิดการให้บริการแก่ผู้ที่มาติดต่อหรือรับบริการอย่างไม่เท่าเทียมกัน จากนั้นจึงพัฒนาช่องทางการให้บริการในรูปแบบออนไลน์ หรือ </w:t>
      </w:r>
      <w:r w:rsidRPr="002D6598">
        <w:rPr>
          <w:rFonts w:ascii="TH SarabunIT๙" w:hAnsi="TH SarabunIT๙" w:cs="TH SarabunIT๙"/>
          <w:sz w:val="32"/>
          <w:szCs w:val="32"/>
        </w:rPr>
        <w:t>E-Service (</w:t>
      </w:r>
      <w:r w:rsidRPr="002D6598">
        <w:rPr>
          <w:rFonts w:ascii="TH SarabunIT๙" w:hAnsi="TH SarabunIT๙" w:cs="TH SarabunIT๙"/>
          <w:sz w:val="32"/>
          <w:szCs w:val="32"/>
          <w:cs/>
        </w:rPr>
        <w:t xml:space="preserve">อ้างอิงจาก </w:t>
      </w:r>
      <w:r w:rsidRPr="002D6598">
        <w:rPr>
          <w:rFonts w:ascii="TH SarabunIT๙" w:hAnsi="TH SarabunIT๙" w:cs="TH SarabunIT๙"/>
          <w:sz w:val="32"/>
          <w:szCs w:val="32"/>
        </w:rPr>
        <w:t xml:space="preserve">o18) </w:t>
      </w:r>
      <w:r w:rsidRPr="002D6598">
        <w:rPr>
          <w:rFonts w:ascii="TH SarabunIT๙" w:hAnsi="TH SarabunIT๙" w:cs="TH SarabunIT๙"/>
          <w:sz w:val="32"/>
          <w:szCs w:val="32"/>
          <w:cs/>
        </w:rPr>
        <w:t xml:space="preserve">เพื่อลดการใช้ดุลยพินิจหรือการเลือกปฏิบัติในภารกิจหรือบริการนั้น ๆ ซึ่งจะช่วยสร้างความเท่าเทียมในการดำเนินงานและช่วยให้เกิดความสะดวกรวดเร็วมากยิ่งขึ้น นอกจากนี้ หน่วยงานควรระบุขั้นตอนที่ใช้ในการปฏิบัติงานหรือการให้บริการไว้ในคู่มือหรือมาตรฐานการปฏิบัติงาน </w:t>
      </w:r>
      <w:r w:rsidRPr="002D6598">
        <w:rPr>
          <w:rFonts w:ascii="TH SarabunIT๙" w:hAnsi="TH SarabunIT๙" w:cs="TH SarabunIT๙"/>
          <w:sz w:val="32"/>
          <w:szCs w:val="32"/>
        </w:rPr>
        <w:t>(</w:t>
      </w:r>
      <w:r w:rsidRPr="002D6598">
        <w:rPr>
          <w:rFonts w:ascii="TH SarabunIT๙" w:hAnsi="TH SarabunIT๙" w:cs="TH SarabunIT๙"/>
          <w:sz w:val="32"/>
          <w:szCs w:val="32"/>
          <w:cs/>
        </w:rPr>
        <w:t xml:space="preserve">อ้างอิงจาก </w:t>
      </w:r>
      <w:r w:rsidRPr="002D6598">
        <w:rPr>
          <w:rFonts w:ascii="TH SarabunIT๙" w:hAnsi="TH SarabunIT๙" w:cs="TH SarabunIT๙"/>
          <w:sz w:val="32"/>
          <w:szCs w:val="32"/>
        </w:rPr>
        <w:t xml:space="preserve">o14) </w:t>
      </w:r>
      <w:r w:rsidRPr="002D6598">
        <w:rPr>
          <w:rFonts w:ascii="TH SarabunIT๙" w:hAnsi="TH SarabunIT๙" w:cs="TH SarabunIT๙"/>
          <w:sz w:val="32"/>
          <w:szCs w:val="32"/>
          <w:cs/>
        </w:rPr>
        <w:t>หรือคู่มือการให้บริการ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D6598">
        <w:rPr>
          <w:rFonts w:ascii="TH SarabunIT๙" w:hAnsi="TH SarabunIT๙" w:cs="TH SarabunIT๙"/>
          <w:sz w:val="32"/>
          <w:szCs w:val="32"/>
          <w:cs/>
        </w:rPr>
        <w:t xml:space="preserve">(อ้างอิงจาก </w:t>
      </w:r>
      <w:r w:rsidRPr="002D6598">
        <w:rPr>
          <w:rFonts w:ascii="TH SarabunIT๙" w:hAnsi="TH SarabunIT๙" w:cs="TH SarabunIT๙"/>
          <w:sz w:val="32"/>
          <w:szCs w:val="32"/>
        </w:rPr>
        <w:t xml:space="preserve">o15) </w:t>
      </w:r>
      <w:r w:rsidRPr="002D6598">
        <w:rPr>
          <w:rFonts w:ascii="TH SarabunIT๙" w:hAnsi="TH SarabunIT๙" w:cs="TH SarabunIT๙"/>
          <w:sz w:val="32"/>
          <w:szCs w:val="32"/>
          <w:cs/>
        </w:rPr>
        <w:t>โดยละเอียด หรืออาจจัดทำเป็นสื่อรูปแบบต่าง ๆ เช่น แผ่นพับ อินโฟกราฟิก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</w:t>
      </w:r>
      <w:r w:rsidRPr="002D6598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                          </w:t>
      </w:r>
      <w:r w:rsidRPr="002D6598">
        <w:rPr>
          <w:rFonts w:ascii="TH SarabunIT๙" w:hAnsi="TH SarabunIT๙" w:cs="TH SarabunIT๙"/>
          <w:sz w:val="32"/>
          <w:szCs w:val="32"/>
          <w:cs/>
        </w:rPr>
        <w:t>ป้ายประชาสัมพันธ์ เป็นต้น แล้วเผยแพร่ประชาสัมพันธ์ให้แก่ผู้รับบริการหรือผู้มาติดต่อราชกา</w:t>
      </w:r>
      <w:r>
        <w:rPr>
          <w:rFonts w:ascii="TH SarabunIT๙" w:hAnsi="TH SarabunIT๙" w:cs="TH SarabunIT๙"/>
          <w:sz w:val="32"/>
          <w:szCs w:val="32"/>
          <w:cs/>
        </w:rPr>
        <w:t>ร ได้รับทราบ</w:t>
      </w:r>
    </w:p>
    <w:p w14:paraId="32AD2540" w14:textId="77777777" w:rsidR="00C561B3" w:rsidRPr="002D6598" w:rsidRDefault="00C561B3" w:rsidP="00C561B3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C561B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ข้อ </w:t>
      </w:r>
      <w:r w:rsidRPr="00C561B3">
        <w:rPr>
          <w:rFonts w:ascii="TH SarabunIT๙" w:hAnsi="TH SarabunIT๙" w:cs="TH SarabunIT๙"/>
          <w:b/>
          <w:bCs/>
          <w:sz w:val="32"/>
          <w:szCs w:val="32"/>
          <w:u w:val="single"/>
        </w:rPr>
        <w:t>e7</w:t>
      </w:r>
      <w:r w:rsidRPr="00C561B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ประเด็น มีผู้รับบริการหรือผู้มาติดต่อราชการกับหน่วยงานบางรายมีความเห็นว่าช่องทางการเผยแพร่ข้อมูลของหน่วยงานเข้าถึงได้ยาก</w:t>
      </w:r>
      <w:r w:rsidRPr="002D6598">
        <w:rPr>
          <w:rFonts w:ascii="TH SarabunIT๙" w:hAnsi="TH SarabunIT๙" w:cs="TH SarabunIT๙"/>
          <w:sz w:val="32"/>
          <w:szCs w:val="32"/>
          <w:cs/>
        </w:rPr>
        <w:t xml:space="preserve"> รวมถึงข้อมูลข่าวสารที่เผยแพร่ให้ประชาชนหรือผู้รับบริการได้รับทราบนั้นยังขาดความชัดเจนเพียงพอ ดังนั้น หน่วยงานควรมีการเผยแพร่และประชาสัมพันธ์ข้อมูลข่าวสาร ผ่านช่องทางที่หลากหลายและอำนวยความสะดวกในการเข้าใช้งาน โดยดำเนินการปรับปรุงข้อมูลพื้นฐานในเว็บไซต์ของหน่วยงานให้มีความครบถ้วน เป็นปัจจุบัน (อ้างอิงจากตัวชี้วัด </w:t>
      </w:r>
      <w:r w:rsidRPr="002D6598">
        <w:rPr>
          <w:rFonts w:ascii="TH SarabunIT๙" w:hAnsi="TH SarabunIT๙" w:cs="TH SarabunIT๙"/>
          <w:sz w:val="32"/>
          <w:szCs w:val="32"/>
        </w:rPr>
        <w:t>9.1, 9.2, 9.3)</w:t>
      </w:r>
    </w:p>
    <w:p w14:paraId="377AD50D" w14:textId="77777777" w:rsidR="00C561B3" w:rsidRPr="002D6598" w:rsidRDefault="00C561B3" w:rsidP="00C561B3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C561B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ข้อ </w:t>
      </w:r>
      <w:r w:rsidRPr="00C561B3">
        <w:rPr>
          <w:rFonts w:ascii="TH SarabunIT๙" w:hAnsi="TH SarabunIT๙" w:cs="TH SarabunIT๙"/>
          <w:b/>
          <w:bCs/>
          <w:sz w:val="32"/>
          <w:szCs w:val="32"/>
          <w:u w:val="single"/>
        </w:rPr>
        <w:t>e14</w:t>
      </w:r>
      <w:r w:rsidRPr="00C561B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ประเด็น มีผู้รับบริการหรือผู้มาติดต่อราชการกับหน่วยงานบางรายมีความเห็นว่าหน่วยงานยังขาดการเปิดโอกาสให้บุคคลภายนอกเข้าไปมีส่วนร่วมในการปรับปรุงพัฒนาการดำเนินงาน/การให้บริการของหน่วยงานให้ดีขึ้นเท่าที่คว</w:t>
      </w:r>
      <w:r w:rsidRPr="002D6598">
        <w:rPr>
          <w:rFonts w:ascii="TH SarabunIT๙" w:hAnsi="TH SarabunIT๙" w:cs="TH SarabunIT๙"/>
          <w:sz w:val="32"/>
          <w:szCs w:val="32"/>
          <w:cs/>
        </w:rPr>
        <w:t xml:space="preserve">ร ดังนั้น หน่วยงานควรเปิดโอกาสให้บุคคลภายนอก เข้ามามีส่วนร่วมในการดำเนินงานตามภารกิจของหน่วยงาน ผ่านการดำเนินการ โครงการ </w:t>
      </w:r>
      <w:r>
        <w:rPr>
          <w:rFonts w:ascii="TH SarabunIT๙" w:hAnsi="TH SarabunIT๙" w:cs="TH SarabunIT๙"/>
          <w:sz w:val="32"/>
          <w:szCs w:val="32"/>
          <w:cs/>
        </w:rPr>
        <w:t>หรือกิจกรรมต่าง ๆ และเผยแพร่</w:t>
      </w:r>
      <w:r w:rsidRPr="002D6598">
        <w:rPr>
          <w:rFonts w:ascii="TH SarabunIT๙" w:hAnsi="TH SarabunIT๙" w:cs="TH SarabunIT๙"/>
          <w:sz w:val="32"/>
          <w:szCs w:val="32"/>
          <w:cs/>
        </w:rPr>
        <w:t xml:space="preserve">ผลการเปิดโอกาสให้บุคคลภายนอกเข้ามามีส่วนร่วมกับหน่วยงานให้สาธารณชนรับทราบด้วย (อ้างอิงจาก </w:t>
      </w:r>
      <w:r w:rsidRPr="002D6598">
        <w:rPr>
          <w:rFonts w:ascii="TH SarabunIT๙" w:hAnsi="TH SarabunIT๙" w:cs="TH SarabunIT๙"/>
          <w:sz w:val="32"/>
          <w:szCs w:val="32"/>
        </w:rPr>
        <w:t>o30)</w:t>
      </w:r>
    </w:p>
    <w:p w14:paraId="7E4C3487" w14:textId="77777777" w:rsidR="00C561B3" w:rsidRPr="002D6598" w:rsidRDefault="00C561B3" w:rsidP="00C561B3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C561B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ข้อ </w:t>
      </w:r>
      <w:r w:rsidRPr="00C561B3">
        <w:rPr>
          <w:rFonts w:ascii="TH SarabunIT๙" w:hAnsi="TH SarabunIT๙" w:cs="TH SarabunIT๙"/>
          <w:b/>
          <w:bCs/>
          <w:sz w:val="32"/>
          <w:szCs w:val="32"/>
          <w:u w:val="single"/>
        </w:rPr>
        <w:t>e15</w:t>
      </w:r>
      <w:r w:rsidRPr="00C561B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ประเด็น มีผู้รับบริการหรือผู้มาติดต่อราชการกับหน่วยงานบางรายมีความเห็นว่าหน่วยงานยังขาดการปรับปรุงองค์กรให้มีความโปร่งใสมากเท่าที่ควร</w:t>
      </w:r>
      <w:r w:rsidRPr="002D6598">
        <w:rPr>
          <w:rFonts w:ascii="TH SarabunIT๙" w:hAnsi="TH SarabunIT๙" w:cs="TH SarabunIT๙"/>
          <w:sz w:val="32"/>
          <w:szCs w:val="32"/>
          <w:cs/>
        </w:rPr>
        <w:t xml:space="preserve"> ดังนั้น หน่วยงานควรมีการกำหนดแผนปฏิบัติการป้องกันการทุจริต (อ้างอิงจาก </w:t>
      </w:r>
      <w:r w:rsidRPr="002D6598">
        <w:rPr>
          <w:rFonts w:ascii="TH SarabunIT๙" w:hAnsi="TH SarabunIT๙" w:cs="TH SarabunIT๙"/>
          <w:sz w:val="32"/>
          <w:szCs w:val="32"/>
        </w:rPr>
        <w:t xml:space="preserve">o36) </w:t>
      </w:r>
      <w:r w:rsidRPr="002D6598">
        <w:rPr>
          <w:rFonts w:ascii="TH SarabunIT๙" w:hAnsi="TH SarabunIT๙" w:cs="TH SarabunIT๙"/>
          <w:sz w:val="32"/>
          <w:szCs w:val="32"/>
          <w:cs/>
        </w:rPr>
        <w:t xml:space="preserve">ที่มุ่งเน้นโครงการ/กิจกรรมที่เสริมสร้างความโปร่งใสในการปฏิบัติงานหรือการให้บริการ นอกจากนี้ควรมีการรายงานผลการดำเนินงานป้องกันการทุจริตประจำปีที่มีโครงการ/กิจกรรมเสริมสร้างความโปร่งใสในการปฏิบัติงานหรือการให้บริการให้สาธารณชนทราบด้วย (อ้างอิงจาก </w:t>
      </w:r>
      <w:r w:rsidRPr="002D6598">
        <w:rPr>
          <w:rFonts w:ascii="TH SarabunIT๙" w:hAnsi="TH SarabunIT๙" w:cs="TH SarabunIT๙"/>
          <w:sz w:val="32"/>
          <w:szCs w:val="32"/>
        </w:rPr>
        <w:t>o38)</w:t>
      </w:r>
    </w:p>
    <w:p w14:paraId="137FB026" w14:textId="5E77900F" w:rsidR="00C561B3" w:rsidRPr="00C561B3" w:rsidRDefault="00C561B3" w:rsidP="00C561B3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3. </w:t>
      </w:r>
      <w:r w:rsidRPr="00C561B3">
        <w:rPr>
          <w:rFonts w:ascii="TH SarabunIT๙" w:hAnsi="TH SarabunIT๙" w:cs="TH SarabunIT๙"/>
          <w:b/>
          <w:bCs/>
          <w:sz w:val="32"/>
          <w:szCs w:val="32"/>
          <w:cs/>
        </w:rPr>
        <w:t>ข้อเสนอแนะสำหรับการประเมินตามแบบวัดการเปิดเผยข้อมูลสาธารณะ (</w:t>
      </w:r>
      <w:r w:rsidRPr="00C561B3">
        <w:rPr>
          <w:rFonts w:ascii="TH SarabunIT๙" w:hAnsi="TH SarabunIT๙" w:cs="TH SarabunIT๙"/>
          <w:b/>
          <w:bCs/>
          <w:sz w:val="32"/>
          <w:szCs w:val="32"/>
        </w:rPr>
        <w:t xml:space="preserve">Open Data Integrity and Transparency Assessment: OIT) </w:t>
      </w:r>
    </w:p>
    <w:p w14:paraId="2495556F" w14:textId="77777777" w:rsidR="00C561B3" w:rsidRDefault="00C561B3" w:rsidP="00C561B3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2D6598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องค์การบริหารส่วนตำบลทองเอน ได้คะแนนผลการประเมินตามแบบวัดการเปิดเผยข้อมูลสาธารณะ (</w:t>
      </w:r>
      <w:r w:rsidRPr="002D6598">
        <w:rPr>
          <w:rFonts w:ascii="TH SarabunIT๙" w:hAnsi="TH SarabunIT๙" w:cs="TH SarabunIT๙"/>
          <w:sz w:val="32"/>
          <w:szCs w:val="32"/>
        </w:rPr>
        <w:t xml:space="preserve">Open Data Integrity and Transparency Assessment: OIT) </w:t>
      </w:r>
      <w:r w:rsidRPr="002D6598">
        <w:rPr>
          <w:rFonts w:ascii="TH SarabunIT๙" w:hAnsi="TH SarabunIT๙" w:cs="TH SarabunIT๙"/>
          <w:sz w:val="32"/>
          <w:szCs w:val="32"/>
          <w:cs/>
        </w:rPr>
        <w:t>ผ่านตามหลักเกณฑ์ที่กำหนด ควรรักษามาตรฐานไว้และควรพัฒนาประสิทธิภาพของการทำงานอย่างต่อเนื่อง</w:t>
      </w:r>
    </w:p>
    <w:p w14:paraId="65005D1E" w14:textId="0D720BC3" w:rsidR="00555DAF" w:rsidRPr="00525B65" w:rsidRDefault="00555DAF" w:rsidP="00244181">
      <w:pPr>
        <w:ind w:firstLine="1985"/>
        <w:rPr>
          <w:rFonts w:ascii="TH SarabunIT๙" w:hAnsi="TH SarabunIT๙" w:cs="TH SarabunIT๙"/>
          <w:sz w:val="32"/>
          <w:szCs w:val="32"/>
        </w:rPr>
      </w:pPr>
    </w:p>
    <w:p w14:paraId="0356A96C" w14:textId="06E06E1C" w:rsidR="00426E4E" w:rsidRPr="00525B65" w:rsidRDefault="00426E4E" w:rsidP="00426E4E">
      <w:pPr>
        <w:spacing w:before="120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525B65">
        <w:rPr>
          <w:rFonts w:ascii="TH SarabunIT๙" w:hAnsi="TH SarabunIT๙" w:cs="TH SarabunIT๙"/>
          <w:sz w:val="32"/>
          <w:szCs w:val="32"/>
          <w:cs/>
        </w:rPr>
        <w:tab/>
      </w:r>
      <w:r w:rsidRPr="00525B65">
        <w:rPr>
          <w:rFonts w:ascii="TH SarabunIT๙" w:hAnsi="TH SarabunIT๙" w:cs="TH SarabunIT๙"/>
          <w:sz w:val="32"/>
          <w:szCs w:val="32"/>
          <w:cs/>
        </w:rPr>
        <w:tab/>
      </w:r>
      <w:r w:rsidRPr="00525B6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ข้อเสนอ</w:t>
      </w:r>
      <w:r w:rsidR="009E4B05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เพื่อพิจารณา</w:t>
      </w:r>
    </w:p>
    <w:p w14:paraId="36A472FD" w14:textId="338D6D5C" w:rsidR="00426E4E" w:rsidRDefault="00426E4E" w:rsidP="0045621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25B65">
        <w:rPr>
          <w:rFonts w:ascii="TH SarabunIT๙" w:hAnsi="TH SarabunIT๙" w:cs="TH SarabunIT๙"/>
          <w:sz w:val="32"/>
          <w:szCs w:val="32"/>
          <w:cs/>
        </w:rPr>
        <w:tab/>
      </w:r>
      <w:r w:rsidRPr="00525B65">
        <w:rPr>
          <w:rFonts w:ascii="TH SarabunIT๙" w:hAnsi="TH SarabunIT๙" w:cs="TH SarabunIT๙"/>
          <w:sz w:val="32"/>
          <w:szCs w:val="32"/>
          <w:cs/>
        </w:rPr>
        <w:tab/>
      </w:r>
      <w:r w:rsidR="00456219" w:rsidRPr="00525B65">
        <w:rPr>
          <w:rFonts w:ascii="TH SarabunIT๙" w:hAnsi="TH SarabunIT๙" w:cs="TH SarabunIT๙"/>
          <w:sz w:val="32"/>
          <w:szCs w:val="32"/>
          <w:cs/>
        </w:rPr>
        <w:t>เพื่อให้การเตรียมการประเมินคุณธรรมและความโปร่งใสในการดำเนินงานขององค์การบริหารส่วนตำบล</w:t>
      </w:r>
      <w:r w:rsidR="0019792F" w:rsidRPr="00582885">
        <w:rPr>
          <w:rFonts w:ascii="TH SarabunIT๙" w:hAnsi="TH SarabunIT๙" w:cs="TH SarabunIT๙" w:hint="cs"/>
          <w:sz w:val="32"/>
          <w:szCs w:val="32"/>
          <w:cs/>
        </w:rPr>
        <w:t>ทองเอน</w:t>
      </w:r>
      <w:r w:rsidR="007554D6" w:rsidRPr="0058288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56219" w:rsidRPr="0058288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56219" w:rsidRPr="00525B65">
        <w:rPr>
          <w:rFonts w:ascii="TH SarabunIT๙" w:hAnsi="TH SarabunIT๙" w:cs="TH SarabunIT๙"/>
          <w:sz w:val="32"/>
          <w:szCs w:val="32"/>
          <w:cs/>
        </w:rPr>
        <w:t>ประจำปีงบประมาณ พ.ศ.๒๕๖</w:t>
      </w:r>
      <w:r w:rsidR="00C84CB6">
        <w:rPr>
          <w:rFonts w:ascii="TH SarabunIT๙" w:hAnsi="TH SarabunIT๙" w:cs="TH SarabunIT๙" w:hint="cs"/>
          <w:sz w:val="32"/>
          <w:szCs w:val="32"/>
          <w:cs/>
        </w:rPr>
        <w:t>7</w:t>
      </w:r>
      <w:r w:rsidR="00456219" w:rsidRPr="00525B65">
        <w:rPr>
          <w:rFonts w:ascii="TH SarabunIT๙" w:hAnsi="TH SarabunIT๙" w:cs="TH SarabunIT๙"/>
          <w:sz w:val="32"/>
          <w:szCs w:val="32"/>
          <w:cs/>
        </w:rPr>
        <w:t xml:space="preserve"> เป็นไปด้วยความเรียบร้อย สามารถยกระดับคะแนนในตัวชี้วัด</w:t>
      </w:r>
      <w:r w:rsidR="00212956">
        <w:rPr>
          <w:rFonts w:ascii="TH SarabunIT๙" w:hAnsi="TH SarabunIT๙" w:cs="TH SarabunIT๙" w:hint="cs"/>
          <w:sz w:val="32"/>
          <w:szCs w:val="32"/>
          <w:cs/>
        </w:rPr>
        <w:t>ตามที่</w:t>
      </w:r>
      <w:r w:rsidR="00C561B3">
        <w:rPr>
          <w:rFonts w:ascii="TH SarabunIT๙" w:hAnsi="TH SarabunIT๙" w:cs="TH SarabunIT๙" w:hint="cs"/>
          <w:sz w:val="32"/>
          <w:szCs w:val="32"/>
          <w:cs/>
        </w:rPr>
        <w:t>ผู้ตรวจ</w:t>
      </w:r>
      <w:r w:rsidR="00212956">
        <w:rPr>
          <w:rFonts w:ascii="TH SarabunIT๙" w:hAnsi="TH SarabunIT๙" w:cs="TH SarabunIT๙" w:hint="cs"/>
          <w:sz w:val="32"/>
          <w:szCs w:val="32"/>
          <w:cs/>
        </w:rPr>
        <w:t>เสนอแนะให้</w:t>
      </w:r>
      <w:r w:rsidR="00456219" w:rsidRPr="00525B65">
        <w:rPr>
          <w:rFonts w:ascii="TH SarabunIT๙" w:hAnsi="TH SarabunIT๙" w:cs="TH SarabunIT๙"/>
          <w:sz w:val="32"/>
          <w:szCs w:val="32"/>
          <w:cs/>
        </w:rPr>
        <w:t>คะแนนสูงขึ้น จึงเห็นควรดำเนินการตามข้อเสนอแนะของ</w:t>
      </w:r>
      <w:r w:rsidR="00D83117" w:rsidRPr="00D83117">
        <w:rPr>
          <w:rFonts w:ascii="TH SarabunIT๙" w:hAnsi="TH SarabunIT๙" w:cs="TH SarabunIT๙"/>
          <w:sz w:val="32"/>
          <w:szCs w:val="32"/>
          <w:cs/>
        </w:rPr>
        <w:t>ตัวชี้วัด</w:t>
      </w:r>
      <w:r w:rsidR="003F21E3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456219" w:rsidRPr="00525B65">
        <w:rPr>
          <w:rFonts w:ascii="TH SarabunIT๙" w:hAnsi="TH SarabunIT๙" w:cs="TH SarabunIT๙"/>
          <w:sz w:val="32"/>
          <w:szCs w:val="32"/>
          <w:cs/>
        </w:rPr>
        <w:t>ดังต่อไปนี้</w:t>
      </w:r>
    </w:p>
    <w:p w14:paraId="2D168F64" w14:textId="77777777" w:rsidR="00821FBE" w:rsidRDefault="00821FBE" w:rsidP="0045621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587B576" w14:textId="77777777" w:rsidR="00821FBE" w:rsidRDefault="00821FBE" w:rsidP="0045621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A317BE" w14:textId="77777777" w:rsidR="00400A4D" w:rsidRDefault="00400A4D" w:rsidP="0045621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178378" w14:textId="77777777" w:rsidR="00400A4D" w:rsidRDefault="00400A4D" w:rsidP="0045621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2CEF39" w14:textId="77777777" w:rsidR="00400A4D" w:rsidRDefault="00400A4D" w:rsidP="0045621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E054B69" w14:textId="13F5F40A" w:rsidR="00BD638F" w:rsidRDefault="00BD638F" w:rsidP="00BD638F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D0337E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30E523D8" w14:textId="5AD22FAD" w:rsidR="007143FB" w:rsidRDefault="007143FB" w:rsidP="007143F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A2F2C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การประเมินตามแบบวัดการรับรู้ของผู้มีส่วนได้ส่วนเสียภายใน</w:t>
      </w:r>
    </w:p>
    <w:p w14:paraId="0E8C7596" w14:textId="619CE38B" w:rsidR="00A669D8" w:rsidRDefault="007143FB" w:rsidP="007143FB">
      <w:pPr>
        <w:jc w:val="center"/>
        <w:rPr>
          <w:rFonts w:ascii="TH SarabunIT๙" w:hAnsi="TH SarabunIT๙" w:cs="TH SarabunIT๙"/>
          <w:sz w:val="32"/>
          <w:szCs w:val="32"/>
        </w:rPr>
      </w:pPr>
      <w:r w:rsidRPr="002A2F2C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Pr="002A2F2C">
        <w:rPr>
          <w:rFonts w:ascii="TH SarabunIT๙" w:hAnsi="TH SarabunIT๙" w:cs="TH SarabunIT๙"/>
          <w:b/>
          <w:bCs/>
          <w:sz w:val="32"/>
          <w:szCs w:val="32"/>
        </w:rPr>
        <w:t>Internal Integrity and Transparency Assessment: IIT)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15"/>
        <w:gridCol w:w="3026"/>
        <w:gridCol w:w="3020"/>
      </w:tblGrid>
      <w:tr w:rsidR="002573BB" w:rsidRPr="0007546F" w14:paraId="48A73BA5" w14:textId="77777777" w:rsidTr="00211BAF">
        <w:tc>
          <w:tcPr>
            <w:tcW w:w="3015" w:type="dxa"/>
            <w:shd w:val="clear" w:color="auto" w:fill="auto"/>
          </w:tcPr>
          <w:p w14:paraId="752AAB50" w14:textId="77777777" w:rsidR="00A669D8" w:rsidRPr="0007546F" w:rsidRDefault="00A669D8" w:rsidP="009C69A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7546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026" w:type="dxa"/>
            <w:shd w:val="clear" w:color="auto" w:fill="auto"/>
          </w:tcPr>
          <w:p w14:paraId="00FB06C4" w14:textId="77777777" w:rsidR="00A669D8" w:rsidRPr="0007546F" w:rsidRDefault="00A669D8" w:rsidP="009C69A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7546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3020" w:type="dxa"/>
            <w:shd w:val="clear" w:color="auto" w:fill="auto"/>
          </w:tcPr>
          <w:p w14:paraId="393F337E" w14:textId="77777777" w:rsidR="00A669D8" w:rsidRPr="0007546F" w:rsidRDefault="00A669D8" w:rsidP="009C69A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7546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ประเด็นที่ควรพัฒนา</w:t>
            </w:r>
          </w:p>
        </w:tc>
      </w:tr>
      <w:tr w:rsidR="002573BB" w:rsidRPr="0007546F" w14:paraId="47822231" w14:textId="77777777" w:rsidTr="00774CFF">
        <w:trPr>
          <w:trHeight w:val="4368"/>
        </w:trPr>
        <w:tc>
          <w:tcPr>
            <w:tcW w:w="3015" w:type="dxa"/>
            <w:shd w:val="clear" w:color="auto" w:fill="auto"/>
          </w:tcPr>
          <w:p w14:paraId="1DB20A4D" w14:textId="269097D1" w:rsidR="00A669D8" w:rsidRDefault="00A669D8" w:rsidP="009C69A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25B6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ตัวชี้วัดที่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Pr="00525B6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51AD3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การใช้งบประมาณ</w:t>
            </w:r>
          </w:p>
          <w:p w14:paraId="524200B7" w14:textId="77777777" w:rsidR="00A669D8" w:rsidRDefault="00A669D8" w:rsidP="009C69A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225707" w14:textId="77777777" w:rsidR="00A669D8" w:rsidRDefault="00A669D8" w:rsidP="009C69A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718C9F" w14:textId="77777777" w:rsidR="00A669D8" w:rsidRDefault="00A669D8" w:rsidP="009C69A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2C8AE0" w14:textId="77777777" w:rsidR="00A669D8" w:rsidRDefault="00A669D8" w:rsidP="009C69A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D8886B" w14:textId="77777777" w:rsidR="00A669D8" w:rsidRDefault="00A669D8" w:rsidP="009C69A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F650EF" w14:textId="77777777" w:rsidR="00A669D8" w:rsidRDefault="00A669D8" w:rsidP="009C69A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8B8F0D" w14:textId="77777777" w:rsidR="00A669D8" w:rsidRDefault="00A669D8" w:rsidP="009C69A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FBE8B3" w14:textId="77777777" w:rsidR="00A669D8" w:rsidRDefault="00A669D8" w:rsidP="009C69A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1AE1FD" w14:textId="77777777" w:rsidR="00A669D8" w:rsidRDefault="00A669D8" w:rsidP="009C69A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A80A33" w14:textId="766C8717" w:rsidR="00A669D8" w:rsidRPr="0007546F" w:rsidRDefault="00A669D8" w:rsidP="009C69A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26" w:type="dxa"/>
            <w:shd w:val="clear" w:color="auto" w:fill="auto"/>
          </w:tcPr>
          <w:p w14:paraId="0835B492" w14:textId="26003BFA" w:rsidR="00A669D8" w:rsidRDefault="00D339FA" w:rsidP="009C69A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(1) การรับรู้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แผนการใช้จ่ายงบประมาณประจำ</w:t>
            </w:r>
            <w:r w:rsidRPr="00D339FA">
              <w:rPr>
                <w:rFonts w:ascii="TH SarabunIT๙" w:hAnsi="TH SarabunIT๙" w:cs="TH SarabunIT๙"/>
                <w:sz w:val="32"/>
                <w:szCs w:val="32"/>
                <w:cs/>
              </w:rPr>
              <w:t>ป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</w:t>
            </w:r>
          </w:p>
          <w:p w14:paraId="0F5CF944" w14:textId="7772E4E1" w:rsidR="00A669D8" w:rsidRDefault="00D339FA" w:rsidP="009C69A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(2) </w:t>
            </w:r>
            <w:r w:rsidRPr="00D339FA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การใช้จ่ายงบประมาณของหน่วยงานอย่างคุ้มค่า</w:t>
            </w:r>
          </w:p>
          <w:p w14:paraId="5795956B" w14:textId="1E825953" w:rsidR="00D339FA" w:rsidRDefault="00D339FA" w:rsidP="009C69A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(3) </w:t>
            </w:r>
            <w:r w:rsidRPr="00D339F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กระบวนการจัดซื้อจัดจ้างและการตรวจรับพัสดุ </w:t>
            </w:r>
          </w:p>
          <w:p w14:paraId="7CD37054" w14:textId="6D466EF7" w:rsidR="00A669D8" w:rsidRDefault="00D339FA" w:rsidP="009C69A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(4)</w:t>
            </w:r>
            <w:r w:rsidRPr="00D339FA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การเปิดโอกาสให้บุคลากรภายในมีส่วนร่วมในการตรวจสอบการใช้จ่ายงบประมาณของหน่วยงาน</w:t>
            </w:r>
          </w:p>
          <w:p w14:paraId="41D05583" w14:textId="467BA981" w:rsidR="00A669D8" w:rsidRPr="0007546F" w:rsidRDefault="00A669D8" w:rsidP="009C69A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20" w:type="dxa"/>
            <w:shd w:val="clear" w:color="auto" w:fill="auto"/>
          </w:tcPr>
          <w:p w14:paraId="7004E3E0" w14:textId="656A4602" w:rsidR="00D339FA" w:rsidRDefault="00C975D1" w:rsidP="009C69A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(1) </w:t>
            </w:r>
            <w:r w:rsidR="003E73A6" w:rsidRPr="003E73A6">
              <w:rPr>
                <w:rFonts w:ascii="TH SarabunIT๙" w:hAnsi="TH SarabunIT๙" w:cs="TH SarabunIT๙"/>
                <w:sz w:val="32"/>
                <w:szCs w:val="32"/>
                <w:cs/>
              </w:rPr>
              <w:t>จัดประชุมชี้แจงแผนการใช้จ่ายงบประมาณประจำปีให้แก่บุคลากรภายในหน่วยงาน</w:t>
            </w:r>
          </w:p>
          <w:p w14:paraId="2A845A95" w14:textId="51E652D4" w:rsidR="00C975D1" w:rsidRDefault="00C975D1" w:rsidP="009C69A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(2) </w:t>
            </w:r>
            <w:r w:rsidR="00FA152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3E73A6" w:rsidRPr="003E73A6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จัดทำในสื่อประชาสัมพันธ์ในรูปแบบการสรุปข้อมูล หรืออินโฟกราฟิก หรือข่าวประชาสัมพันธ์ภายใน</w:t>
            </w:r>
          </w:p>
          <w:p w14:paraId="6DA3FF32" w14:textId="5B64B07C" w:rsidR="00A669D8" w:rsidRPr="0007546F" w:rsidRDefault="002573BB" w:rsidP="00774C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(3) </w:t>
            </w:r>
            <w:r w:rsidR="003E73A6" w:rsidRPr="003E73A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เผยแพร่ให้บุคลากรภายในหน่วยงานได้รับทราบอย่างทั่วถึงผ่านช่องทางการสื่อสารต่างๆ เช่น ช่องทางออนไลน์ </w:t>
            </w:r>
            <w:r w:rsidR="003E73A6" w:rsidRPr="00774CFF">
              <w:rPr>
                <w:rFonts w:ascii="TH SarabunIT๙" w:hAnsi="TH SarabunIT๙" w:cs="TH SarabunIT๙"/>
                <w:sz w:val="28"/>
                <w:cs/>
              </w:rPr>
              <w:t>(</w:t>
            </w:r>
            <w:proofErr w:type="spellStart"/>
            <w:r w:rsidR="003E73A6" w:rsidRPr="00774CFF">
              <w:rPr>
                <w:rFonts w:ascii="TH SarabunIT๙" w:hAnsi="TH SarabunIT๙" w:cs="TH SarabunIT๙"/>
                <w:sz w:val="28"/>
              </w:rPr>
              <w:t>Line,Facebook</w:t>
            </w:r>
            <w:proofErr w:type="spellEnd"/>
            <w:r w:rsidR="003E73A6" w:rsidRPr="00774CFF">
              <w:rPr>
                <w:rFonts w:ascii="TH SarabunIT๙" w:hAnsi="TH SarabunIT๙" w:cs="TH SarabunIT๙"/>
                <w:sz w:val="28"/>
              </w:rPr>
              <w:t>)</w:t>
            </w:r>
            <w:r w:rsidR="003E73A6" w:rsidRPr="003E73A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3E73A6" w:rsidRPr="003E73A6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หรือบอร์ดประชาสัมพันธ์</w:t>
            </w:r>
          </w:p>
        </w:tc>
      </w:tr>
      <w:tr w:rsidR="00182E28" w:rsidRPr="0007546F" w14:paraId="462E518D" w14:textId="77777777" w:rsidTr="00774CFF">
        <w:trPr>
          <w:trHeight w:val="4823"/>
        </w:trPr>
        <w:tc>
          <w:tcPr>
            <w:tcW w:w="3015" w:type="dxa"/>
            <w:shd w:val="clear" w:color="auto" w:fill="auto"/>
          </w:tcPr>
          <w:p w14:paraId="54F2F6FB" w14:textId="161773C2" w:rsidR="00182E28" w:rsidRPr="00525B65" w:rsidRDefault="00182E28" w:rsidP="005C692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7546F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ตัวชี้วัดที่ ๔ การใช้ทรัพย์สินของทาง</w:t>
            </w:r>
            <w:r w:rsidRPr="000754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ราชการ</w:t>
            </w:r>
          </w:p>
        </w:tc>
        <w:tc>
          <w:tcPr>
            <w:tcW w:w="3026" w:type="dxa"/>
            <w:shd w:val="clear" w:color="auto" w:fill="auto"/>
          </w:tcPr>
          <w:p w14:paraId="620DEE2D" w14:textId="77777777" w:rsidR="00182E28" w:rsidRPr="0007546F" w:rsidRDefault="00182E28" w:rsidP="00182E2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7546F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07546F">
              <w:rPr>
                <w:rFonts w:ascii="TH SarabunIT๙" w:hAnsi="TH SarabunIT๙" w:cs="TH SarabunIT๙"/>
                <w:sz w:val="32"/>
                <w:szCs w:val="32"/>
                <w:cs/>
              </w:rPr>
              <w:t>๑) การรับรู้แนวปฏิบัติของหน่วยงานของท่านเกี่ยวกับการใช้ทรัพย์สินของทางราชการ</w:t>
            </w:r>
          </w:p>
          <w:p w14:paraId="4B772869" w14:textId="77777777" w:rsidR="00182E28" w:rsidRPr="0007546F" w:rsidRDefault="00182E28" w:rsidP="00182E2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7546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(๒) ขั้นตอนการขออนุญาตเพื่อยืม ทรัพย์สินของราชการไปใช้ปฏิบัติงาน และ ในหน่วยงาน</w:t>
            </w:r>
          </w:p>
          <w:p w14:paraId="35562BD9" w14:textId="77777777" w:rsidR="00182E28" w:rsidRPr="0007546F" w:rsidRDefault="00182E28" w:rsidP="00182E2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(๓) การขอยืมทรัพย์สินของราชการ</w:t>
            </w:r>
            <w:r w:rsidRPr="0007546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ไปใช้ปฏิบัติงานอย่างถูกต้อง </w:t>
            </w:r>
          </w:p>
          <w:p w14:paraId="07F9CEE2" w14:textId="45DCE64B" w:rsidR="00182E28" w:rsidRDefault="00182E28" w:rsidP="00182E2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7546F">
              <w:rPr>
                <w:rFonts w:ascii="TH SarabunIT๙" w:hAnsi="TH SarabunIT๙" w:cs="TH SarabunIT๙"/>
                <w:sz w:val="32"/>
                <w:szCs w:val="32"/>
                <w:cs/>
              </w:rPr>
              <w:t>(๔) การ</w:t>
            </w:r>
            <w:proofErr w:type="spellStart"/>
            <w:r w:rsidRPr="0007546F">
              <w:rPr>
                <w:rFonts w:ascii="TH SarabunIT๙" w:hAnsi="TH SarabunIT๙" w:cs="TH SarabunIT๙"/>
                <w:sz w:val="32"/>
                <w:szCs w:val="32"/>
                <w:cs/>
              </w:rPr>
              <w:t>กํากับ</w:t>
            </w:r>
            <w:proofErr w:type="spellEnd"/>
            <w:r w:rsidRPr="0007546F">
              <w:rPr>
                <w:rFonts w:ascii="TH SarabunIT๙" w:hAnsi="TH SarabunIT๙" w:cs="TH SarabunIT๙"/>
                <w:sz w:val="32"/>
                <w:szCs w:val="32"/>
                <w:cs/>
              </w:rPr>
              <w:t>ดูแลและตรวจสอบการ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ใช้ทรัพย์สินของทางราชการ เพื่อ</w:t>
            </w:r>
            <w:r w:rsidRPr="0007546F">
              <w:rPr>
                <w:rFonts w:ascii="TH SarabunIT๙" w:hAnsi="TH SarabunIT๙" w:cs="TH SarabunIT๙"/>
                <w:sz w:val="32"/>
                <w:szCs w:val="32"/>
                <w:cs/>
              </w:rPr>
              <w:t>ป้องกันไม่ให้มีการนําไปใช้ประโยชน์ ส่วนตัว กลุ่ม พวกพ้อง</w:t>
            </w:r>
          </w:p>
        </w:tc>
        <w:tc>
          <w:tcPr>
            <w:tcW w:w="3020" w:type="dxa"/>
            <w:shd w:val="clear" w:color="auto" w:fill="auto"/>
          </w:tcPr>
          <w:p w14:paraId="15826376" w14:textId="0DBB60C1" w:rsidR="005C6926" w:rsidRDefault="005C6926" w:rsidP="00182E2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5C6926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ประชาสัมพันธ์คู่มือ หรือแนวทางดังกล่าวให้บุคลากรถือปฏิบัติอย่างเคร่งครัด และกำชับให้ผู้บุคลากรภายในหน่วยงานมีการขออนุญาตในการยืมทรัพย์สินอย่างถูกต้อง</w:t>
            </w:r>
          </w:p>
        </w:tc>
      </w:tr>
      <w:tr w:rsidR="00774CFF" w:rsidRPr="0007546F" w14:paraId="26B09654" w14:textId="77777777" w:rsidTr="00774CFF">
        <w:trPr>
          <w:trHeight w:val="3932"/>
        </w:trPr>
        <w:tc>
          <w:tcPr>
            <w:tcW w:w="3015" w:type="dxa"/>
            <w:shd w:val="clear" w:color="auto" w:fill="auto"/>
          </w:tcPr>
          <w:p w14:paraId="5910588B" w14:textId="77777777" w:rsidR="00774CFF" w:rsidRDefault="00774CFF" w:rsidP="00774CF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D52A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ตัวชี้วัดที่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2D52A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การแก้ไขปัญหาการทุจริต</w:t>
            </w:r>
          </w:p>
          <w:p w14:paraId="65C9505A" w14:textId="77777777" w:rsidR="00774CFF" w:rsidRPr="0007546F" w:rsidRDefault="00774CFF" w:rsidP="00774CF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26" w:type="dxa"/>
            <w:shd w:val="clear" w:color="auto" w:fill="auto"/>
          </w:tcPr>
          <w:p w14:paraId="6321ADAD" w14:textId="77777777" w:rsidR="00774CFF" w:rsidRDefault="00774CFF" w:rsidP="00774CF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(1) </w:t>
            </w:r>
            <w:r w:rsidRPr="00837892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มาตรฐานทางจริยธรรมหรือประมวลจริยธรรมสำหรับเจ้าหน้าที่ของหน่วยงาน</w:t>
            </w:r>
          </w:p>
          <w:p w14:paraId="771C8421" w14:textId="77777777" w:rsidR="00774CFF" w:rsidRPr="0007546F" w:rsidRDefault="00774CFF" w:rsidP="00774CF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20" w:type="dxa"/>
            <w:shd w:val="clear" w:color="auto" w:fill="auto"/>
          </w:tcPr>
          <w:p w14:paraId="1E10B63E" w14:textId="77777777" w:rsidR="00774CFF" w:rsidRDefault="00774CFF" w:rsidP="00774CF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(1)จัด</w:t>
            </w:r>
            <w:r w:rsidRPr="00C03FA7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เสริมสร้างความรู้ความเข้าใจหรือจัดการฝึกอบรมที่มีสาระด้านมาตรฐานทางจริยธรรมและประมวลจริยธรรมของเจ้าหน้าที่ของรัฐในหลักสูตร</w:t>
            </w:r>
          </w:p>
          <w:p w14:paraId="1C05D45C" w14:textId="022C2DB0" w:rsidR="00774CFF" w:rsidRDefault="00774CFF" w:rsidP="00774CF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(2) </w:t>
            </w:r>
            <w:r w:rsidRPr="000E2C47">
              <w:rPr>
                <w:rFonts w:ascii="TH SarabunIT๙" w:hAnsi="TH SarabunIT๙" w:cs="TH SarabunIT๙"/>
                <w:sz w:val="32"/>
                <w:szCs w:val="32"/>
                <w:cs/>
              </w:rPr>
              <w:t>จัดตั้งทีมให้คำปรึกษาตอบคำถามทางจริยธรรมหรือคณะทำงานขับเคลื่อนเรื่องจริยธรรมเพื่อสร้างการรับรู้ในเรื่องมาตรฐานทางจริยธรรมและประมวลจริยธรรม</w:t>
            </w:r>
          </w:p>
        </w:tc>
      </w:tr>
    </w:tbl>
    <w:p w14:paraId="3D87A2AE" w14:textId="3293D807" w:rsidR="00A669D8" w:rsidRDefault="00A669D8" w:rsidP="0045621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DBEA9D5" w14:textId="77777777" w:rsidR="00400A4D" w:rsidRDefault="00400A4D" w:rsidP="0045621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778C6FA" w14:textId="77777777" w:rsidR="00A669D8" w:rsidRDefault="00A669D8" w:rsidP="0045621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D9D0013" w14:textId="5745C7C4" w:rsidR="00D83117" w:rsidRDefault="00D83117" w:rsidP="00D8311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D0337E">
        <w:rPr>
          <w:rFonts w:ascii="TH SarabunIT๙" w:hAnsi="TH SarabunIT๙" w:cs="TH SarabunIT๙" w:hint="cs"/>
          <w:sz w:val="32"/>
          <w:szCs w:val="32"/>
          <w:cs/>
        </w:rPr>
        <w:t>9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566B5AF7" w14:textId="77777777" w:rsidR="00223EB7" w:rsidRDefault="00223EB7" w:rsidP="00223EB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A2F2C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การประเมินตามแบบวัดการรับรู้ของผู้มีส่วนได้ส่วนเสียภายนอก</w:t>
      </w:r>
    </w:p>
    <w:p w14:paraId="6F8DA106" w14:textId="6F894404" w:rsidR="00223EB7" w:rsidRPr="00C5225A" w:rsidRDefault="00223EB7" w:rsidP="00223EB7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2A2F2C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Pr="002A2F2C">
        <w:rPr>
          <w:rFonts w:ascii="TH SarabunIT๙" w:hAnsi="TH SarabunIT๙" w:cs="TH SarabunIT๙"/>
          <w:b/>
          <w:bCs/>
          <w:sz w:val="32"/>
          <w:szCs w:val="32"/>
        </w:rPr>
        <w:t>External Integrity and Transparency Assessment: EIT)</w:t>
      </w:r>
      <w:r w:rsidR="00C5225A">
        <w:rPr>
          <w:rFonts w:ascii="TH SarabunIT๙" w:hAnsi="TH SarabunIT๙" w:cs="TH SarabunIT๙"/>
          <w:sz w:val="32"/>
          <w:szCs w:val="32"/>
        </w:rPr>
        <w:t xml:space="preserve"> </w:t>
      </w:r>
      <w:r w:rsidR="00C5225A" w:rsidRPr="00C5225A">
        <w:rPr>
          <w:rFonts w:ascii="TH SarabunIT๙" w:hAnsi="TH SarabunIT๙" w:cs="TH SarabunIT๙" w:hint="cs"/>
          <w:b/>
          <w:bCs/>
          <w:sz w:val="32"/>
          <w:szCs w:val="32"/>
          <w:cs/>
        </w:rPr>
        <w:t>ส่วนที่ 1 และส่วนที่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15"/>
        <w:gridCol w:w="3026"/>
        <w:gridCol w:w="3020"/>
      </w:tblGrid>
      <w:tr w:rsidR="00223EB7" w:rsidRPr="0007546F" w14:paraId="28744C93" w14:textId="77777777" w:rsidTr="00185188">
        <w:tc>
          <w:tcPr>
            <w:tcW w:w="3015" w:type="dxa"/>
            <w:shd w:val="clear" w:color="auto" w:fill="auto"/>
          </w:tcPr>
          <w:p w14:paraId="44FD711B" w14:textId="77777777" w:rsidR="00223EB7" w:rsidRPr="0007546F" w:rsidRDefault="00223EB7" w:rsidP="001851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7546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026" w:type="dxa"/>
            <w:shd w:val="clear" w:color="auto" w:fill="auto"/>
          </w:tcPr>
          <w:p w14:paraId="49E8F891" w14:textId="77777777" w:rsidR="00223EB7" w:rsidRPr="0007546F" w:rsidRDefault="00223EB7" w:rsidP="001851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7546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3020" w:type="dxa"/>
            <w:shd w:val="clear" w:color="auto" w:fill="auto"/>
          </w:tcPr>
          <w:p w14:paraId="0994B1C3" w14:textId="77777777" w:rsidR="00223EB7" w:rsidRPr="0007546F" w:rsidRDefault="00223EB7" w:rsidP="001851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7546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ประเด็นที่ควรพัฒนา</w:t>
            </w:r>
          </w:p>
        </w:tc>
      </w:tr>
      <w:tr w:rsidR="00223EB7" w:rsidRPr="0007546F" w14:paraId="7C5EE6BB" w14:textId="77777777" w:rsidTr="00185188">
        <w:trPr>
          <w:trHeight w:val="3660"/>
        </w:trPr>
        <w:tc>
          <w:tcPr>
            <w:tcW w:w="3015" w:type="dxa"/>
            <w:shd w:val="clear" w:color="auto" w:fill="auto"/>
          </w:tcPr>
          <w:p w14:paraId="10AA68DD" w14:textId="77777777" w:rsidR="00223EB7" w:rsidRPr="0007546F" w:rsidRDefault="00223EB7" w:rsidP="0018518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E151B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ตัวชี้วัดที่ 6 คุณภาพการดำเนินงาน</w:t>
            </w:r>
          </w:p>
        </w:tc>
        <w:tc>
          <w:tcPr>
            <w:tcW w:w="3026" w:type="dxa"/>
            <w:shd w:val="clear" w:color="auto" w:fill="auto"/>
          </w:tcPr>
          <w:p w14:paraId="3405B52A" w14:textId="50463BDA" w:rsidR="00223EB7" w:rsidRDefault="00B5588C" w:rsidP="00B5588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(1) </w:t>
            </w:r>
            <w:r w:rsidRPr="00B5588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การปฏิบัติหน้าที่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หรือให้บริการเป็นไปตาม</w:t>
            </w:r>
            <w:r w:rsidRPr="00B5588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ขั้นตอน และระยะเวลาที่</w:t>
            </w:r>
            <w:proofErr w:type="spellStart"/>
            <w:r w:rsidRPr="00B5588C">
              <w:rPr>
                <w:rFonts w:ascii="TH SarabunIT๙" w:hAnsi="TH SarabunIT๙" w:cs="TH SarabunIT๙"/>
                <w:sz w:val="32"/>
                <w:szCs w:val="32"/>
                <w:cs/>
              </w:rPr>
              <w:t>กําหนด</w:t>
            </w:r>
            <w:proofErr w:type="spellEnd"/>
            <w:r w:rsidRPr="00B5588C">
              <w:rPr>
                <w:rFonts w:ascii="TH SarabunIT๙" w:hAnsi="TH SarabunIT๙" w:cs="TH SarabunIT๙"/>
                <w:sz w:val="32"/>
                <w:szCs w:val="32"/>
                <w:cs/>
              </w:rPr>
              <w:t>ไว้</w:t>
            </w:r>
          </w:p>
          <w:p w14:paraId="7485A85E" w14:textId="43D0C3F2" w:rsidR="00B5588C" w:rsidRPr="0007546F" w:rsidRDefault="00C36425" w:rsidP="00C3642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(2) </w:t>
            </w:r>
            <w:r w:rsidRPr="00C36425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การปฏิบัติห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น้าที่ หรือให้บริการ</w:t>
            </w:r>
            <w:r w:rsidRPr="00C3642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เป็นไปอย่างเท่าเทียมกันไม่เลือกปฏิบัติ </w:t>
            </w:r>
          </w:p>
        </w:tc>
        <w:tc>
          <w:tcPr>
            <w:tcW w:w="3020" w:type="dxa"/>
            <w:shd w:val="clear" w:color="auto" w:fill="auto"/>
          </w:tcPr>
          <w:p w14:paraId="29E0124B" w14:textId="1ACB3138" w:rsidR="00223EB7" w:rsidRDefault="00C626B1" w:rsidP="00C626B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(1) </w:t>
            </w:r>
            <w:r w:rsidRPr="00C626B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ประชาสัมพันธ์หรือเผยแพร่คู่มือดังกล่าวให้แก่ ผู้รับบริการหรือผู้มาติดต่อราชการ ได้รับทราบ </w:t>
            </w:r>
            <w:r w:rsidR="00D01FE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โดยอาจ</w:t>
            </w:r>
            <w:r w:rsidRPr="00C626B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จัดทำเป็นสื่อในรูปแบบอื่น ๆ ที่สะดวกและดึงดูดต่อการอ่าน เช่น แผ่นพับ </w:t>
            </w:r>
            <w:r w:rsidR="008652C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</w:t>
            </w:r>
            <w:r w:rsidRPr="00C626B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อินโฟกราฟิก ป้ายประชาสัมพันธ์ </w:t>
            </w:r>
            <w:r w:rsidR="008652C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C626B1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เป็นต้น และประชาสัมพันธ์หรือเผยแพร่ผ่านช่องทางออนไลน์หรือ จุดประชาสัมพันธ์</w:t>
            </w:r>
          </w:p>
          <w:p w14:paraId="4699264B" w14:textId="156EACCE" w:rsidR="00D01FE2" w:rsidRPr="0007546F" w:rsidRDefault="00D01FE2" w:rsidP="00C626B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(2) </w:t>
            </w:r>
            <w:r w:rsidR="003E501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เมื่อมีการประชุมบุคลากร เน้นย้ำเรื่องการให้บริการโดยไม่เลือกปฏิบัติ</w:t>
            </w:r>
          </w:p>
        </w:tc>
      </w:tr>
      <w:tr w:rsidR="00223EB7" w:rsidRPr="0007546F" w14:paraId="63CED2E0" w14:textId="77777777" w:rsidTr="00223EB7">
        <w:trPr>
          <w:trHeight w:val="4108"/>
        </w:trPr>
        <w:tc>
          <w:tcPr>
            <w:tcW w:w="3015" w:type="dxa"/>
            <w:shd w:val="clear" w:color="auto" w:fill="auto"/>
          </w:tcPr>
          <w:p w14:paraId="5FC68BD1" w14:textId="77777777" w:rsidR="00223EB7" w:rsidRDefault="00223EB7" w:rsidP="0018518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D52A7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ตัวชี้วัดที่ 7 ประสิทธิภาพ</w:t>
            </w:r>
          </w:p>
          <w:p w14:paraId="5EEEC2BE" w14:textId="77777777" w:rsidR="00223EB7" w:rsidRPr="00525B65" w:rsidRDefault="00223EB7" w:rsidP="0018518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D52A7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การสื่อสาร</w:t>
            </w:r>
          </w:p>
        </w:tc>
        <w:tc>
          <w:tcPr>
            <w:tcW w:w="3026" w:type="dxa"/>
            <w:shd w:val="clear" w:color="auto" w:fill="auto"/>
          </w:tcPr>
          <w:p w14:paraId="08B1C97F" w14:textId="77777777" w:rsidR="00223EB7" w:rsidRDefault="00223EB7" w:rsidP="0018518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(1)การรับรู้ของผู้รับบริการ ผู้มาติดต่อ หรือผู้มีส่วนได้ส่วนเสียของหน่วยงานต่อประสิทธิภาพ</w:t>
            </w:r>
            <w:r w:rsidRPr="00211BA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278BB1C7" w14:textId="77777777" w:rsidR="00223EB7" w:rsidRDefault="00223EB7" w:rsidP="0018518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(2) การเผยแพร่ข้อมูลของหน่วยงานในเรื่องต่าง ๆ ต่อสาธารณชน</w:t>
            </w:r>
          </w:p>
          <w:p w14:paraId="352FF251" w14:textId="77777777" w:rsidR="00223EB7" w:rsidRDefault="00223EB7" w:rsidP="0018518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(3) มีช่องทางการรับฟังหรือความคิดเห็นเกี่ยวกับการดำเนินงาน</w:t>
            </w:r>
          </w:p>
          <w:p w14:paraId="0B6FCACC" w14:textId="77777777" w:rsidR="00223EB7" w:rsidRDefault="00223EB7" w:rsidP="0018518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(4) รับรู้เกี่ยวกับช่องทางให้ผู้มาติดต่อสามารถร้องเรียนการทุจริตของเจ้าหน้าที่ในหน่วยงาน</w:t>
            </w:r>
          </w:p>
        </w:tc>
        <w:tc>
          <w:tcPr>
            <w:tcW w:w="3020" w:type="dxa"/>
            <w:shd w:val="clear" w:color="auto" w:fill="auto"/>
          </w:tcPr>
          <w:p w14:paraId="5AC39E84" w14:textId="77777777" w:rsidR="00223EB7" w:rsidRDefault="00223EB7" w:rsidP="0015443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(1)</w:t>
            </w:r>
            <w:r w:rsidRPr="00480595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มีการเผยแพร่และประชาสัมพันธ์ข้อมูลข่าวสาร ผ่านช่องทางที่หลากหลายและอำนวยความสะดวกในการเข้าใช้งาน</w:t>
            </w:r>
          </w:p>
          <w:p w14:paraId="1DA526D1" w14:textId="77777777" w:rsidR="00223EB7" w:rsidRDefault="00223EB7" w:rsidP="0018518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(2) </w:t>
            </w:r>
            <w:r w:rsidRPr="00480595">
              <w:rPr>
                <w:rFonts w:ascii="TH SarabunIT๙" w:hAnsi="TH SarabunIT๙" w:cs="TH SarabunIT๙"/>
                <w:sz w:val="32"/>
                <w:szCs w:val="32"/>
                <w:cs/>
              </w:rPr>
              <w:t>เปิดโอกาสให้บุคคลภายนอก เข้ามามีส่วนร่วมในการดำเนินงานตามภารกิจของหน่วยงาน</w:t>
            </w:r>
          </w:p>
        </w:tc>
      </w:tr>
      <w:tr w:rsidR="00232F11" w:rsidRPr="0007546F" w14:paraId="33C59B93" w14:textId="77777777" w:rsidTr="002472EB">
        <w:trPr>
          <w:trHeight w:val="2949"/>
        </w:trPr>
        <w:tc>
          <w:tcPr>
            <w:tcW w:w="3015" w:type="dxa"/>
            <w:shd w:val="clear" w:color="auto" w:fill="auto"/>
          </w:tcPr>
          <w:p w14:paraId="03E57388" w14:textId="5355E557" w:rsidR="00232F11" w:rsidRPr="002D52A7" w:rsidRDefault="00232F11" w:rsidP="00232F1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E151B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ตัวชี้วัดที่ 8 การปรับปรุงระบบการทำงาน</w:t>
            </w:r>
          </w:p>
        </w:tc>
        <w:tc>
          <w:tcPr>
            <w:tcW w:w="3026" w:type="dxa"/>
            <w:shd w:val="clear" w:color="auto" w:fill="auto"/>
          </w:tcPr>
          <w:p w14:paraId="4655A7CD" w14:textId="77777777" w:rsidR="00232F11" w:rsidRDefault="0015443D" w:rsidP="0018518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(1) การ</w:t>
            </w:r>
            <w:r w:rsidRPr="0015443D">
              <w:rPr>
                <w:rFonts w:ascii="TH SarabunIT๙" w:hAnsi="TH SarabunIT๙" w:cs="TH SarabunIT๙"/>
                <w:sz w:val="32"/>
                <w:szCs w:val="32"/>
                <w:cs/>
              </w:rPr>
              <w:t>เปิดโอกาสให้บุคคลภายนอกเข้าไปมีส่วนร่วมในการปรับปรุงพัฒนาการดำเนินงาน/การให้บริการของหน่วยงาน</w:t>
            </w:r>
          </w:p>
          <w:p w14:paraId="148DE6AD" w14:textId="0FD51422" w:rsidR="0015443D" w:rsidRDefault="0015443D" w:rsidP="0018518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(2) </w:t>
            </w:r>
            <w:r w:rsidRPr="0015443D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การปรับปรุงองค์กรให้มีความโปร่งใสมาก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ขึ้น</w:t>
            </w:r>
          </w:p>
        </w:tc>
        <w:tc>
          <w:tcPr>
            <w:tcW w:w="3020" w:type="dxa"/>
            <w:shd w:val="clear" w:color="auto" w:fill="auto"/>
          </w:tcPr>
          <w:p w14:paraId="4762D036" w14:textId="5CA0C79A" w:rsidR="00232F11" w:rsidRPr="008652CB" w:rsidRDefault="00FD450A" w:rsidP="001D7E59">
            <w:pPr>
              <w:jc w:val="thaiDistribute"/>
              <w:rPr>
                <w:rFonts w:ascii="TH SarabunIT๙" w:hAnsi="TH SarabunIT๙" w:cs="TH SarabunIT๙"/>
                <w:sz w:val="29"/>
                <w:szCs w:val="29"/>
              </w:rPr>
            </w:pPr>
            <w:r w:rsidRPr="008652CB">
              <w:rPr>
                <w:rFonts w:ascii="TH SarabunIT๙" w:hAnsi="TH SarabunIT๙" w:cs="TH SarabunIT๙" w:hint="cs"/>
                <w:sz w:val="29"/>
                <w:szCs w:val="29"/>
                <w:cs/>
              </w:rPr>
              <w:t xml:space="preserve">(1) </w:t>
            </w:r>
            <w:r w:rsidRPr="008652CB">
              <w:rPr>
                <w:rFonts w:ascii="TH SarabunIT๙" w:hAnsi="TH SarabunIT๙" w:cs="TH SarabunIT๙"/>
                <w:sz w:val="29"/>
                <w:szCs w:val="29"/>
                <w:cs/>
              </w:rPr>
              <w:t xml:space="preserve">เปิดโอกาสให้บุคคลภายนอก </w:t>
            </w:r>
            <w:r w:rsidR="008652CB">
              <w:rPr>
                <w:rFonts w:ascii="TH SarabunIT๙" w:hAnsi="TH SarabunIT๙" w:cs="TH SarabunIT๙" w:hint="cs"/>
                <w:sz w:val="29"/>
                <w:szCs w:val="29"/>
                <w:cs/>
              </w:rPr>
              <w:t xml:space="preserve">   </w:t>
            </w:r>
            <w:r w:rsidRPr="008652CB">
              <w:rPr>
                <w:rFonts w:ascii="TH SarabunIT๙" w:hAnsi="TH SarabunIT๙" w:cs="TH SarabunIT๙"/>
                <w:sz w:val="29"/>
                <w:szCs w:val="29"/>
                <w:cs/>
              </w:rPr>
              <w:t>เข้ามามีส่วนร่วมในการดำเนินงานตามภาร</w:t>
            </w:r>
            <w:r w:rsidR="002C0C06" w:rsidRPr="008652CB">
              <w:rPr>
                <w:rFonts w:ascii="TH SarabunIT๙" w:hAnsi="TH SarabunIT๙" w:cs="TH SarabunIT๙"/>
                <w:sz w:val="29"/>
                <w:szCs w:val="29"/>
                <w:cs/>
              </w:rPr>
              <w:t>กิจของหน่วยงาน ผ่านการดำเนินการ</w:t>
            </w:r>
            <w:r w:rsidRPr="008652CB">
              <w:rPr>
                <w:rFonts w:ascii="TH SarabunIT๙" w:hAnsi="TH SarabunIT๙" w:cs="TH SarabunIT๙"/>
                <w:sz w:val="29"/>
                <w:szCs w:val="29"/>
                <w:cs/>
              </w:rPr>
              <w:t>โครงการ หรือกิจกรรม</w:t>
            </w:r>
            <w:r w:rsidR="001D7E59">
              <w:rPr>
                <w:rFonts w:ascii="TH SarabunIT๙" w:hAnsi="TH SarabunIT๙" w:cs="TH SarabunIT๙" w:hint="cs"/>
                <w:sz w:val="29"/>
                <w:szCs w:val="29"/>
                <w:cs/>
              </w:rPr>
              <w:t xml:space="preserve">  </w:t>
            </w:r>
            <w:r w:rsidRPr="008652CB">
              <w:rPr>
                <w:rFonts w:ascii="TH SarabunIT๙" w:hAnsi="TH SarabunIT๙" w:cs="TH SarabunIT๙"/>
                <w:sz w:val="29"/>
                <w:szCs w:val="29"/>
                <w:cs/>
              </w:rPr>
              <w:t>ต่าง ๆ และเผยแพร่ผลการเปิดโอกาสให้บุคคลภายนอกเข้ามามีส่วนร่วมกับหน่วยงานให้สาธารณชนรับทราบด้วย</w:t>
            </w:r>
          </w:p>
          <w:p w14:paraId="22D72C27" w14:textId="5B2CDC6A" w:rsidR="008652CB" w:rsidRDefault="006E20BC" w:rsidP="008652C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652CB">
              <w:rPr>
                <w:rFonts w:ascii="TH SarabunIT๙" w:hAnsi="TH SarabunIT๙" w:cs="TH SarabunIT๙" w:hint="cs"/>
                <w:sz w:val="29"/>
                <w:szCs w:val="29"/>
                <w:cs/>
              </w:rPr>
              <w:t>(2) จัด</w:t>
            </w:r>
            <w:r w:rsidRPr="008652CB">
              <w:rPr>
                <w:rFonts w:ascii="TH SarabunIT๙" w:hAnsi="TH SarabunIT๙" w:cs="TH SarabunIT๙"/>
                <w:sz w:val="29"/>
                <w:szCs w:val="29"/>
                <w:cs/>
              </w:rPr>
              <w:t>กิจกรรมที่เสริมสร้างความโปร่งใสในการปฏิบัติงานหรือการให้บริการ</w:t>
            </w:r>
            <w:r w:rsidR="008652CB" w:rsidRPr="008652CB">
              <w:rPr>
                <w:rFonts w:ascii="TH SarabunIT๙" w:hAnsi="TH SarabunIT๙" w:cs="TH SarabunIT๙" w:hint="cs"/>
                <w:sz w:val="29"/>
                <w:szCs w:val="29"/>
                <w:cs/>
              </w:rPr>
              <w:t>และ</w:t>
            </w:r>
            <w:r w:rsidR="008652CB" w:rsidRPr="008652CB">
              <w:rPr>
                <w:rFonts w:ascii="TH SarabunIT๙" w:hAnsi="TH SarabunIT๙" w:cs="TH SarabunIT๙"/>
                <w:sz w:val="29"/>
                <w:szCs w:val="29"/>
                <w:cs/>
              </w:rPr>
              <w:t>รายงานผลการดำเนินงานป้องกันการทุจริตประจำปีที่มีโครงการ/กิจกรรมเสริมสร้างความโปร่งใสในการปฏิบัติงานหรือการให้บริการให้สาธารณชนทราบ</w:t>
            </w:r>
          </w:p>
        </w:tc>
      </w:tr>
    </w:tbl>
    <w:p w14:paraId="400072DD" w14:textId="77777777" w:rsidR="00611E98" w:rsidRDefault="00611E98" w:rsidP="00C00BD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9E7FA6B" w14:textId="77777777" w:rsidR="00400A4D" w:rsidRDefault="00400A4D" w:rsidP="00C00BD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6B987DD" w14:textId="42CFFBEC" w:rsidR="00C00BD1" w:rsidRDefault="00C00BD1" w:rsidP="00C00BD1">
      <w:pPr>
        <w:jc w:val="center"/>
        <w:rPr>
          <w:rFonts w:ascii="TH SarabunIT๙" w:hAnsi="TH SarabunIT๙" w:cs="TH SarabunIT๙"/>
          <w:sz w:val="32"/>
          <w:szCs w:val="32"/>
        </w:rPr>
      </w:pPr>
      <w:r w:rsidRPr="00027DF6">
        <w:rPr>
          <w:rFonts w:ascii="TH SarabunIT๙" w:hAnsi="TH SarabunIT๙" w:cs="TH SarabunIT๙" w:hint="cs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027DF6"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195E2D66" w14:textId="3D7EF5AC" w:rsidR="00027DF6" w:rsidRDefault="00027DF6" w:rsidP="00027DF6">
      <w:pPr>
        <w:spacing w:before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027DF6">
        <w:rPr>
          <w:rFonts w:ascii="TH SarabunIT๙" w:hAnsi="TH SarabunIT๙" w:cs="TH SarabunIT๙"/>
          <w:sz w:val="32"/>
          <w:szCs w:val="32"/>
          <w:cs/>
        </w:rPr>
        <w:t>จึงเรียนมาเพื่อโปรด</w:t>
      </w:r>
      <w:r>
        <w:rPr>
          <w:rFonts w:ascii="TH SarabunIT๙" w:hAnsi="TH SarabunIT๙" w:cs="TH SarabunIT๙" w:hint="cs"/>
          <w:sz w:val="32"/>
          <w:szCs w:val="32"/>
          <w:cs/>
        </w:rPr>
        <w:t>พิจารณา</w:t>
      </w:r>
    </w:p>
    <w:p w14:paraId="6211DA40" w14:textId="7834CE82" w:rsidR="003F21E3" w:rsidRPr="00027DF6" w:rsidRDefault="00AB3D0C" w:rsidP="00027DF6">
      <w:pPr>
        <w:spacing w:before="1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665920" behindDoc="1" locked="0" layoutInCell="1" allowOverlap="1" wp14:anchorId="33FB5CFB" wp14:editId="1A1F1FD1">
            <wp:simplePos x="0" y="0"/>
            <wp:positionH relativeFrom="page">
              <wp:posOffset>3807460</wp:posOffset>
            </wp:positionH>
            <wp:positionV relativeFrom="paragraph">
              <wp:posOffset>196850</wp:posOffset>
            </wp:positionV>
            <wp:extent cx="1183341" cy="492131"/>
            <wp:effectExtent l="0" t="0" r="0" b="3175"/>
            <wp:wrapNone/>
            <wp:docPr id="48924972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249721" name="รูปภาพ 489249721"/>
                    <pic:cNvPicPr/>
                  </pic:nvPicPr>
                  <pic:blipFill rotWithShape="1">
                    <a:blip r:embed="rId8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8000"/>
                              </a14:imgEffect>
                              <a14:imgEffect>
                                <a14:brightnessContrast bright="21000" contrast="7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89" t="43279" r="21361" b="48079"/>
                    <a:stretch/>
                  </pic:blipFill>
                  <pic:spPr bwMode="auto">
                    <a:xfrm>
                      <a:off x="0" y="0"/>
                      <a:ext cx="1183341" cy="492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00705B" w14:textId="77777777" w:rsidR="00027DF6" w:rsidRPr="00027DF6" w:rsidRDefault="00027DF6" w:rsidP="00027DF6">
      <w:pPr>
        <w:ind w:firstLine="720"/>
        <w:rPr>
          <w:rFonts w:ascii="TH SarabunIT๙" w:eastAsia="Cordia New" w:hAnsi="TH SarabunIT๙" w:cs="TH SarabunIT๙"/>
          <w:sz w:val="32"/>
          <w:szCs w:val="32"/>
          <w:cs/>
        </w:rPr>
      </w:pPr>
    </w:p>
    <w:p w14:paraId="24E325C8" w14:textId="32A19E3A" w:rsidR="00027DF6" w:rsidRPr="00027DF6" w:rsidRDefault="00027DF6" w:rsidP="00027DF6">
      <w:pPr>
        <w:rPr>
          <w:rFonts w:ascii="TH SarabunIT๙" w:hAnsi="TH SarabunIT๙" w:cs="TH SarabunIT๙"/>
          <w:sz w:val="32"/>
          <w:szCs w:val="32"/>
        </w:rPr>
      </w:pPr>
      <w:r w:rsidRPr="00027DF6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</w:t>
      </w:r>
      <w:r w:rsidRPr="00027DF6">
        <w:rPr>
          <w:rFonts w:ascii="TH SarabunIT๙" w:hAnsi="TH SarabunIT๙" w:cs="TH SarabunIT๙"/>
          <w:sz w:val="32"/>
          <w:szCs w:val="32"/>
          <w:cs/>
        </w:rPr>
        <w:tab/>
      </w:r>
      <w:r w:rsidRPr="00027DF6">
        <w:rPr>
          <w:rFonts w:ascii="TH SarabunIT๙" w:hAnsi="TH SarabunIT๙" w:cs="TH SarabunIT๙"/>
          <w:sz w:val="32"/>
          <w:szCs w:val="32"/>
        </w:rPr>
        <w:t xml:space="preserve"> </w:t>
      </w:r>
      <w:r w:rsidRPr="00027DF6">
        <w:rPr>
          <w:rFonts w:ascii="TH SarabunIT๙" w:hAnsi="TH SarabunIT๙" w:cs="TH SarabunIT๙" w:hint="cs"/>
          <w:sz w:val="32"/>
          <w:szCs w:val="32"/>
          <w:cs/>
        </w:rPr>
        <w:t>(นางตุ๊กตา   คงเขียว)</w:t>
      </w:r>
    </w:p>
    <w:p w14:paraId="392D3183" w14:textId="77777777" w:rsidR="00027DF6" w:rsidRDefault="00027DF6" w:rsidP="00027DF6">
      <w:pPr>
        <w:rPr>
          <w:rFonts w:ascii="TH SarabunIT๙" w:hAnsi="TH SarabunIT๙" w:cs="TH SarabunIT๙"/>
          <w:sz w:val="32"/>
          <w:szCs w:val="32"/>
        </w:rPr>
      </w:pPr>
      <w:r w:rsidRPr="00027DF6">
        <w:rPr>
          <w:rFonts w:ascii="TH SarabunIT๙" w:hAnsi="TH SarabunIT๙" w:cs="TH SarabunIT๙"/>
          <w:sz w:val="32"/>
          <w:szCs w:val="32"/>
          <w:cs/>
        </w:rPr>
        <w:tab/>
      </w:r>
      <w:r w:rsidRPr="00027DF6">
        <w:rPr>
          <w:rFonts w:ascii="TH SarabunIT๙" w:hAnsi="TH SarabunIT๙" w:cs="TH SarabunIT๙"/>
          <w:sz w:val="32"/>
          <w:szCs w:val="32"/>
          <w:cs/>
        </w:rPr>
        <w:tab/>
      </w:r>
      <w:r w:rsidRPr="00027DF6">
        <w:rPr>
          <w:rFonts w:ascii="TH SarabunIT๙" w:hAnsi="TH SarabunIT๙" w:cs="TH SarabunIT๙"/>
          <w:sz w:val="32"/>
          <w:szCs w:val="32"/>
          <w:cs/>
        </w:rPr>
        <w:tab/>
      </w:r>
      <w:r w:rsidRPr="00027DF6">
        <w:rPr>
          <w:rFonts w:ascii="TH SarabunIT๙" w:hAnsi="TH SarabunIT๙" w:cs="TH SarabunIT๙"/>
          <w:sz w:val="32"/>
          <w:szCs w:val="32"/>
          <w:cs/>
        </w:rPr>
        <w:tab/>
      </w:r>
      <w:r w:rsidRPr="00027DF6">
        <w:rPr>
          <w:rFonts w:ascii="TH SarabunIT๙" w:hAnsi="TH SarabunIT๙" w:cs="TH SarabunIT๙"/>
          <w:sz w:val="32"/>
          <w:szCs w:val="32"/>
          <w:cs/>
        </w:rPr>
        <w:tab/>
      </w:r>
      <w:r w:rsidRPr="00027DF6">
        <w:rPr>
          <w:rFonts w:ascii="TH SarabunIT๙" w:hAnsi="TH SarabunIT๙" w:cs="TH SarabunIT๙" w:hint="cs"/>
          <w:sz w:val="32"/>
          <w:szCs w:val="32"/>
          <w:cs/>
        </w:rPr>
        <w:t xml:space="preserve">    ผู้ช่วยนักวิเคราะห์นโยบายและแผน</w:t>
      </w:r>
    </w:p>
    <w:p w14:paraId="15D14FDA" w14:textId="7C0EED13" w:rsidR="00027DF6" w:rsidRPr="00027DF6" w:rsidRDefault="00027DF6" w:rsidP="00027DF6">
      <w:pPr>
        <w:rPr>
          <w:rFonts w:ascii="TH SarabunIT๙" w:hAnsi="TH SarabunIT๙" w:cs="TH SarabunIT๙"/>
          <w:sz w:val="32"/>
          <w:szCs w:val="32"/>
        </w:rPr>
      </w:pPr>
    </w:p>
    <w:p w14:paraId="19F108D5" w14:textId="77777777" w:rsidR="00027DF6" w:rsidRPr="00027DF6" w:rsidRDefault="00027DF6" w:rsidP="00027DF6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027DF6">
        <w:rPr>
          <w:rFonts w:ascii="TH SarabunIT๙" w:hAnsi="TH SarabunIT๙" w:cs="TH SarabunIT๙" w:hint="cs"/>
          <w:b/>
          <w:bCs/>
          <w:sz w:val="32"/>
          <w:szCs w:val="32"/>
          <w:cs/>
        </w:rPr>
        <w:t>ความเห็นของหัวหน้าสำนักปลัด</w:t>
      </w:r>
    </w:p>
    <w:p w14:paraId="4EEC946B" w14:textId="42F8F4BE" w:rsidR="00027DF6" w:rsidRPr="00027DF6" w:rsidRDefault="00027DF6" w:rsidP="00027DF6">
      <w:pPr>
        <w:rPr>
          <w:rFonts w:ascii="TH SarabunIT๙" w:hAnsi="TH SarabunIT๙" w:cs="TH SarabunIT๙"/>
          <w:sz w:val="32"/>
          <w:szCs w:val="32"/>
        </w:rPr>
      </w:pPr>
      <w:r w:rsidRPr="00027DF6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</w:t>
      </w:r>
    </w:p>
    <w:p w14:paraId="650699D2" w14:textId="77777777" w:rsidR="00027DF6" w:rsidRPr="00027DF6" w:rsidRDefault="00027DF6" w:rsidP="00027DF6">
      <w:pPr>
        <w:rPr>
          <w:rFonts w:ascii="TH SarabunIT๙" w:hAnsi="TH SarabunIT๙" w:cs="TH SarabunIT๙"/>
          <w:sz w:val="32"/>
          <w:szCs w:val="32"/>
        </w:rPr>
      </w:pPr>
      <w:r w:rsidRPr="00027DF6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</w:t>
      </w:r>
    </w:p>
    <w:p w14:paraId="4947FC08" w14:textId="6C6F3D1B" w:rsidR="00027DF6" w:rsidRDefault="009305F1" w:rsidP="00027DF6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1040" behindDoc="1" locked="0" layoutInCell="1" allowOverlap="1" wp14:anchorId="0765CFD0" wp14:editId="72C06368">
            <wp:simplePos x="0" y="0"/>
            <wp:positionH relativeFrom="column">
              <wp:posOffset>2586990</wp:posOffset>
            </wp:positionH>
            <wp:positionV relativeFrom="paragraph">
              <wp:posOffset>67310</wp:posOffset>
            </wp:positionV>
            <wp:extent cx="1295400" cy="393463"/>
            <wp:effectExtent l="0" t="0" r="0" b="6985"/>
            <wp:wrapNone/>
            <wp:docPr id="48347801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478011" name=""/>
                    <pic:cNvPicPr/>
                  </pic:nvPicPr>
                  <pic:blipFill rotWithShape="1">
                    <a:blip r:embed="rId10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649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74" t="44906" r="35838" b="47031"/>
                    <a:stretch/>
                  </pic:blipFill>
                  <pic:spPr bwMode="auto">
                    <a:xfrm>
                      <a:off x="0" y="0"/>
                      <a:ext cx="1295400" cy="393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F4B4EA" w14:textId="77777777" w:rsidR="00DF6610" w:rsidRPr="00027DF6" w:rsidRDefault="00DF6610" w:rsidP="00027DF6">
      <w:pPr>
        <w:rPr>
          <w:rFonts w:ascii="TH SarabunIT๙" w:hAnsi="TH SarabunIT๙" w:cs="TH SarabunIT๙"/>
          <w:sz w:val="32"/>
          <w:szCs w:val="32"/>
          <w:cs/>
        </w:rPr>
      </w:pPr>
    </w:p>
    <w:p w14:paraId="699CAA93" w14:textId="563AEE5E" w:rsidR="00027DF6" w:rsidRPr="00027DF6" w:rsidRDefault="00027DF6" w:rsidP="00027DF6">
      <w:pPr>
        <w:rPr>
          <w:rFonts w:ascii="TH SarabunIT๙" w:hAnsi="TH SarabunIT๙" w:cs="TH SarabunIT๙"/>
          <w:sz w:val="32"/>
          <w:szCs w:val="32"/>
        </w:rPr>
      </w:pPr>
      <w:r w:rsidRPr="00027DF6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027DF6">
        <w:rPr>
          <w:rFonts w:ascii="TH SarabunIT๙" w:hAnsi="TH SarabunIT๙" w:cs="TH SarabunIT๙"/>
          <w:sz w:val="32"/>
          <w:szCs w:val="32"/>
          <w:cs/>
        </w:rPr>
        <w:tab/>
      </w:r>
      <w:r w:rsidRPr="00027DF6">
        <w:rPr>
          <w:rFonts w:ascii="TH SarabunIT๙" w:hAnsi="TH SarabunIT๙" w:cs="TH SarabunIT๙"/>
          <w:sz w:val="32"/>
          <w:szCs w:val="32"/>
          <w:cs/>
        </w:rPr>
        <w:tab/>
      </w:r>
      <w:r w:rsidRPr="00027DF6">
        <w:rPr>
          <w:rFonts w:ascii="TH SarabunIT๙" w:hAnsi="TH SarabunIT๙" w:cs="TH SarabunIT๙"/>
          <w:sz w:val="32"/>
          <w:szCs w:val="32"/>
          <w:cs/>
        </w:rPr>
        <w:tab/>
      </w:r>
      <w:r w:rsidRPr="00027DF6">
        <w:rPr>
          <w:rFonts w:ascii="TH SarabunIT๙" w:hAnsi="TH SarabunIT๙" w:cs="TH SarabunIT๙"/>
          <w:sz w:val="32"/>
          <w:szCs w:val="32"/>
          <w:cs/>
        </w:rPr>
        <w:tab/>
      </w:r>
      <w:r w:rsidRPr="00027DF6">
        <w:rPr>
          <w:rFonts w:ascii="TH SarabunIT๙" w:hAnsi="TH SarabunIT๙" w:cs="TH SarabunIT๙"/>
          <w:sz w:val="32"/>
          <w:szCs w:val="32"/>
          <w:cs/>
        </w:rPr>
        <w:tab/>
        <w:t xml:space="preserve">      (</w:t>
      </w:r>
      <w:r w:rsidRPr="00027DF6">
        <w:rPr>
          <w:rFonts w:ascii="TH SarabunIT๙" w:hAnsi="TH SarabunIT๙" w:cs="TH SarabunIT๙" w:hint="cs"/>
          <w:sz w:val="32"/>
          <w:szCs w:val="32"/>
          <w:cs/>
        </w:rPr>
        <w:t>นางสาวภัทร์นรินทร์  เอี่ยมเสือ</w:t>
      </w:r>
      <w:r w:rsidRPr="00027DF6">
        <w:rPr>
          <w:rFonts w:ascii="TH SarabunIT๙" w:hAnsi="TH SarabunIT๙" w:cs="TH SarabunIT๙"/>
          <w:sz w:val="32"/>
          <w:szCs w:val="32"/>
          <w:cs/>
        </w:rPr>
        <w:t>)</w:t>
      </w:r>
    </w:p>
    <w:p w14:paraId="3A48CA48" w14:textId="6AC73B24" w:rsidR="00027DF6" w:rsidRPr="00027DF6" w:rsidRDefault="00027DF6" w:rsidP="00027DF6">
      <w:pPr>
        <w:rPr>
          <w:rFonts w:ascii="TH SarabunIT๙" w:hAnsi="TH SarabunIT๙" w:cs="TH SarabunIT๙"/>
          <w:sz w:val="32"/>
          <w:szCs w:val="32"/>
        </w:rPr>
      </w:pPr>
      <w:r w:rsidRPr="00027DF6">
        <w:rPr>
          <w:rFonts w:ascii="TH SarabunIT๙" w:hAnsi="TH SarabunIT๙" w:cs="TH SarabunIT๙"/>
          <w:sz w:val="32"/>
          <w:szCs w:val="32"/>
        </w:rPr>
        <w:tab/>
      </w:r>
      <w:r w:rsidRPr="00027DF6">
        <w:rPr>
          <w:rFonts w:ascii="TH SarabunIT๙" w:hAnsi="TH SarabunIT๙" w:cs="TH SarabunIT๙"/>
          <w:sz w:val="32"/>
          <w:szCs w:val="32"/>
        </w:rPr>
        <w:tab/>
      </w:r>
      <w:r w:rsidRPr="00027DF6">
        <w:rPr>
          <w:rFonts w:ascii="TH SarabunIT๙" w:hAnsi="TH SarabunIT๙" w:cs="TH SarabunIT๙"/>
          <w:sz w:val="32"/>
          <w:szCs w:val="32"/>
        </w:rPr>
        <w:tab/>
      </w:r>
      <w:r w:rsidRPr="00027DF6">
        <w:rPr>
          <w:rFonts w:ascii="TH SarabunIT๙" w:hAnsi="TH SarabunIT๙" w:cs="TH SarabunIT๙"/>
          <w:sz w:val="32"/>
          <w:szCs w:val="32"/>
        </w:rPr>
        <w:tab/>
      </w:r>
      <w:r w:rsidRPr="00027DF6">
        <w:rPr>
          <w:rFonts w:ascii="TH SarabunIT๙" w:hAnsi="TH SarabunIT๙" w:cs="TH SarabunIT๙"/>
          <w:sz w:val="32"/>
          <w:szCs w:val="32"/>
        </w:rPr>
        <w:tab/>
      </w:r>
      <w:r w:rsidRPr="00027DF6">
        <w:rPr>
          <w:rFonts w:ascii="TH SarabunIT๙" w:hAnsi="TH SarabunIT๙" w:cs="TH SarabunIT๙"/>
          <w:sz w:val="32"/>
          <w:szCs w:val="32"/>
          <w:cs/>
        </w:rPr>
        <w:tab/>
      </w:r>
      <w:r w:rsidRPr="00027DF6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027DF6">
        <w:rPr>
          <w:rFonts w:ascii="TH SarabunIT๙" w:hAnsi="TH SarabunIT๙" w:cs="TH SarabunIT๙"/>
          <w:sz w:val="32"/>
          <w:szCs w:val="32"/>
          <w:cs/>
        </w:rPr>
        <w:t xml:space="preserve">หัวหน้าสำนักปลัด </w:t>
      </w:r>
    </w:p>
    <w:p w14:paraId="616CA79C" w14:textId="3BD8ED8B" w:rsidR="00597942" w:rsidRDefault="00027DF6" w:rsidP="00027DF6">
      <w:pPr>
        <w:rPr>
          <w:rFonts w:ascii="TH SarabunIT๙" w:hAnsi="TH SarabunIT๙" w:cs="TH SarabunIT๙"/>
          <w:sz w:val="32"/>
          <w:szCs w:val="32"/>
        </w:rPr>
      </w:pPr>
      <w:r w:rsidRPr="00027DF6">
        <w:rPr>
          <w:rFonts w:ascii="TH SarabunIT๙" w:hAnsi="TH SarabunIT๙" w:cs="TH SarabunIT๙"/>
          <w:sz w:val="32"/>
          <w:szCs w:val="32"/>
        </w:rPr>
        <w:tab/>
      </w:r>
      <w:r w:rsidRPr="00027DF6">
        <w:rPr>
          <w:rFonts w:ascii="TH SarabunIT๙" w:hAnsi="TH SarabunIT๙" w:cs="TH SarabunIT๙"/>
          <w:sz w:val="32"/>
          <w:szCs w:val="32"/>
        </w:rPr>
        <w:tab/>
      </w:r>
      <w:r w:rsidRPr="00027DF6">
        <w:rPr>
          <w:rFonts w:ascii="TH SarabunIT๙" w:hAnsi="TH SarabunIT๙" w:cs="TH SarabunIT๙"/>
          <w:sz w:val="32"/>
          <w:szCs w:val="32"/>
        </w:rPr>
        <w:tab/>
      </w:r>
      <w:r w:rsidRPr="00027DF6">
        <w:rPr>
          <w:rFonts w:ascii="TH SarabunIT๙" w:hAnsi="TH SarabunIT๙" w:cs="TH SarabunIT๙"/>
          <w:sz w:val="32"/>
          <w:szCs w:val="32"/>
        </w:rPr>
        <w:tab/>
      </w:r>
    </w:p>
    <w:p w14:paraId="638A1573" w14:textId="7C9BE3D3" w:rsidR="00027DF6" w:rsidRPr="00027DF6" w:rsidRDefault="00027DF6" w:rsidP="00027DF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365D590" w14:textId="57C2CBEB" w:rsidR="00027DF6" w:rsidRPr="00027DF6" w:rsidRDefault="00027DF6" w:rsidP="00027DF6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027DF6">
        <w:rPr>
          <w:rFonts w:ascii="TH SarabunIT๙" w:hAnsi="TH SarabunIT๙" w:cs="TH SarabunIT๙" w:hint="cs"/>
          <w:b/>
          <w:bCs/>
          <w:sz w:val="32"/>
          <w:szCs w:val="32"/>
          <w:cs/>
        </w:rPr>
        <w:t>ความเห็นของรองปลัดองค์การบริหารส่วนตำบลทองเอน</w:t>
      </w:r>
    </w:p>
    <w:p w14:paraId="34BEC7A9" w14:textId="77777777" w:rsidR="00027DF6" w:rsidRPr="00027DF6" w:rsidRDefault="00027DF6" w:rsidP="00027DF6">
      <w:pPr>
        <w:rPr>
          <w:rFonts w:ascii="TH SarabunIT๙" w:hAnsi="TH SarabunIT๙" w:cs="TH SarabunIT๙"/>
          <w:sz w:val="32"/>
          <w:szCs w:val="32"/>
        </w:rPr>
      </w:pPr>
      <w:r w:rsidRPr="00027DF6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</w:t>
      </w:r>
    </w:p>
    <w:p w14:paraId="15FE69C6" w14:textId="620D0DAF" w:rsidR="00027DF6" w:rsidRPr="00027DF6" w:rsidRDefault="00027DF6" w:rsidP="00027DF6">
      <w:pPr>
        <w:rPr>
          <w:rFonts w:ascii="TH SarabunIT๙" w:hAnsi="TH SarabunIT๙" w:cs="TH SarabunIT๙"/>
          <w:sz w:val="32"/>
          <w:szCs w:val="32"/>
        </w:rPr>
      </w:pPr>
      <w:r w:rsidRPr="00027DF6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</w:t>
      </w:r>
    </w:p>
    <w:p w14:paraId="5C2CA06D" w14:textId="0E58C0CC" w:rsidR="00027DF6" w:rsidRDefault="00AB3D0C" w:rsidP="00027DF6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 wp14:anchorId="0533B7BF" wp14:editId="746DCFE4">
            <wp:simplePos x="0" y="0"/>
            <wp:positionH relativeFrom="margin">
              <wp:posOffset>2552700</wp:posOffset>
            </wp:positionH>
            <wp:positionV relativeFrom="paragraph">
              <wp:posOffset>20320</wp:posOffset>
            </wp:positionV>
            <wp:extent cx="1571625" cy="482469"/>
            <wp:effectExtent l="0" t="0" r="0" b="0"/>
            <wp:wrapNone/>
            <wp:docPr id="133768444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728865" name=""/>
                    <pic:cNvPicPr/>
                  </pic:nvPicPr>
                  <pic:blipFill rotWithShape="1">
                    <a:blip r:embed="rId12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6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03" t="12623" r="43981" b="80970"/>
                    <a:stretch/>
                  </pic:blipFill>
                  <pic:spPr bwMode="auto">
                    <a:xfrm>
                      <a:off x="0" y="0"/>
                      <a:ext cx="1571625" cy="482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CD5E22" w14:textId="7BB315B6" w:rsidR="00DF6610" w:rsidRPr="00027DF6" w:rsidRDefault="00DF6610" w:rsidP="00027DF6">
      <w:pPr>
        <w:rPr>
          <w:rFonts w:ascii="TH SarabunIT๙" w:hAnsi="TH SarabunIT๙" w:cs="TH SarabunIT๙"/>
          <w:sz w:val="32"/>
          <w:szCs w:val="32"/>
        </w:rPr>
      </w:pPr>
    </w:p>
    <w:p w14:paraId="37136B16" w14:textId="79F11883" w:rsidR="00027DF6" w:rsidRPr="00027DF6" w:rsidRDefault="00DF6610" w:rsidP="00027DF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27DF6" w:rsidRPr="00027DF6">
        <w:rPr>
          <w:rFonts w:ascii="TH SarabunIT๙" w:hAnsi="TH SarabunIT๙" w:cs="TH SarabunIT๙"/>
          <w:sz w:val="32"/>
          <w:szCs w:val="32"/>
          <w:cs/>
        </w:rPr>
        <w:t>(นายธีรพง</w:t>
      </w:r>
      <w:proofErr w:type="spellStart"/>
      <w:r w:rsidR="00027DF6" w:rsidRPr="00027DF6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="00027DF6" w:rsidRPr="00027DF6">
        <w:rPr>
          <w:rFonts w:ascii="TH SarabunIT๙" w:hAnsi="TH SarabunIT๙" w:cs="TH SarabunIT๙"/>
          <w:sz w:val="32"/>
          <w:szCs w:val="32"/>
          <w:cs/>
        </w:rPr>
        <w:t xml:space="preserve">  มีตาดพง</w:t>
      </w:r>
      <w:proofErr w:type="spellStart"/>
      <w:r w:rsidR="00027DF6" w:rsidRPr="00027DF6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="00027DF6" w:rsidRPr="00027DF6">
        <w:rPr>
          <w:rFonts w:ascii="TH SarabunIT๙" w:hAnsi="TH SarabunIT๙" w:cs="TH SarabunIT๙"/>
          <w:sz w:val="32"/>
          <w:szCs w:val="32"/>
          <w:cs/>
        </w:rPr>
        <w:t>)</w:t>
      </w:r>
    </w:p>
    <w:p w14:paraId="078A14A5" w14:textId="11DD28B4" w:rsidR="0083325B" w:rsidRDefault="00DF6610" w:rsidP="00027DF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27DF6" w:rsidRPr="00027DF6">
        <w:rPr>
          <w:rFonts w:ascii="TH SarabunIT๙" w:hAnsi="TH SarabunIT๙" w:cs="TH SarabunIT๙"/>
          <w:sz w:val="32"/>
          <w:szCs w:val="32"/>
          <w:cs/>
        </w:rPr>
        <w:t>รอ</w:t>
      </w:r>
      <w:r w:rsidR="003F21E3">
        <w:rPr>
          <w:rFonts w:ascii="TH SarabunIT๙" w:hAnsi="TH SarabunIT๙" w:cs="TH SarabunIT๙"/>
          <w:sz w:val="32"/>
          <w:szCs w:val="32"/>
          <w:cs/>
        </w:rPr>
        <w:t>งปลัดองค์การบริหารส่วนตำบลทองเอ</w:t>
      </w:r>
      <w:r w:rsidR="003F21E3">
        <w:rPr>
          <w:rFonts w:ascii="TH SarabunIT๙" w:hAnsi="TH SarabunIT๙" w:cs="TH SarabunIT๙" w:hint="cs"/>
          <w:sz w:val="32"/>
          <w:szCs w:val="32"/>
          <w:cs/>
        </w:rPr>
        <w:t>น</w:t>
      </w:r>
    </w:p>
    <w:p w14:paraId="5746C1D3" w14:textId="4DDC3A46" w:rsidR="0083325B" w:rsidRPr="003F21E3" w:rsidRDefault="0083325B" w:rsidP="00027DF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9ECE3C1" w14:textId="1970C305" w:rsidR="00027DF6" w:rsidRPr="00027DF6" w:rsidRDefault="00027DF6" w:rsidP="00027DF6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027DF6">
        <w:rPr>
          <w:rFonts w:ascii="TH SarabunIT๙" w:hAnsi="TH SarabunIT๙" w:cs="TH SarabunIT๙" w:hint="cs"/>
          <w:b/>
          <w:bCs/>
          <w:sz w:val="32"/>
          <w:szCs w:val="32"/>
          <w:cs/>
        </w:rPr>
        <w:t>ความเห็นของปลัดองค์การบริหารส่วนตำบลทองเอน</w:t>
      </w:r>
    </w:p>
    <w:p w14:paraId="0FEA680A" w14:textId="2DCB01D4" w:rsidR="00027DF6" w:rsidRPr="00027DF6" w:rsidRDefault="00027DF6" w:rsidP="00027DF6">
      <w:pPr>
        <w:rPr>
          <w:rFonts w:ascii="TH SarabunIT๙" w:hAnsi="TH SarabunIT๙" w:cs="TH SarabunIT๙"/>
          <w:sz w:val="32"/>
          <w:szCs w:val="32"/>
        </w:rPr>
      </w:pPr>
      <w:r w:rsidRPr="00027DF6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</w:t>
      </w:r>
    </w:p>
    <w:p w14:paraId="2EA6041A" w14:textId="1AE9D956" w:rsidR="00027DF6" w:rsidRPr="00027DF6" w:rsidRDefault="00027DF6" w:rsidP="00027DF6">
      <w:pPr>
        <w:rPr>
          <w:rFonts w:ascii="TH SarabunIT๙" w:hAnsi="TH SarabunIT๙" w:cs="TH SarabunIT๙"/>
          <w:sz w:val="32"/>
          <w:szCs w:val="32"/>
        </w:rPr>
      </w:pPr>
      <w:r w:rsidRPr="00027DF6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</w:t>
      </w:r>
    </w:p>
    <w:p w14:paraId="177004BE" w14:textId="33104473" w:rsidR="00027DF6" w:rsidRDefault="009305F1" w:rsidP="00027DF6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3088" behindDoc="1" locked="0" layoutInCell="1" allowOverlap="1" wp14:anchorId="1141A8A7" wp14:editId="67548837">
            <wp:simplePos x="0" y="0"/>
            <wp:positionH relativeFrom="margin">
              <wp:posOffset>2486025</wp:posOffset>
            </wp:positionH>
            <wp:positionV relativeFrom="paragraph">
              <wp:posOffset>12065</wp:posOffset>
            </wp:positionV>
            <wp:extent cx="1571625" cy="482469"/>
            <wp:effectExtent l="0" t="0" r="0" b="0"/>
            <wp:wrapNone/>
            <wp:docPr id="103899451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728865" name=""/>
                    <pic:cNvPicPr/>
                  </pic:nvPicPr>
                  <pic:blipFill rotWithShape="1">
                    <a:blip r:embed="rId12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6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03" t="12623" r="43981" b="80970"/>
                    <a:stretch/>
                  </pic:blipFill>
                  <pic:spPr bwMode="auto">
                    <a:xfrm>
                      <a:off x="0" y="0"/>
                      <a:ext cx="1571625" cy="482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A1121F" w14:textId="77777777" w:rsidR="00DF6610" w:rsidRPr="00027DF6" w:rsidRDefault="00DF6610" w:rsidP="00027DF6">
      <w:pPr>
        <w:rPr>
          <w:rFonts w:ascii="TH SarabunIT๙" w:hAnsi="TH SarabunIT๙" w:cs="TH SarabunIT๙"/>
          <w:sz w:val="32"/>
          <w:szCs w:val="32"/>
        </w:rPr>
      </w:pPr>
    </w:p>
    <w:p w14:paraId="0FECC6E5" w14:textId="1B10CED1" w:rsidR="00597942" w:rsidRPr="00027DF6" w:rsidRDefault="0028795B" w:rsidP="00597942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597942" w:rsidRPr="00027DF6">
        <w:rPr>
          <w:rFonts w:ascii="TH SarabunIT๙" w:hAnsi="TH SarabunIT๙" w:cs="TH SarabunIT๙"/>
          <w:sz w:val="32"/>
          <w:szCs w:val="32"/>
          <w:cs/>
        </w:rPr>
        <w:t>(นายธีรพง</w:t>
      </w:r>
      <w:proofErr w:type="spellStart"/>
      <w:r w:rsidR="00597942" w:rsidRPr="00027DF6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="00597942" w:rsidRPr="00027DF6">
        <w:rPr>
          <w:rFonts w:ascii="TH SarabunIT๙" w:hAnsi="TH SarabunIT๙" w:cs="TH SarabunIT๙"/>
          <w:sz w:val="32"/>
          <w:szCs w:val="32"/>
          <w:cs/>
        </w:rPr>
        <w:t xml:space="preserve">  มีตาดพง</w:t>
      </w:r>
      <w:proofErr w:type="spellStart"/>
      <w:r w:rsidR="00597942" w:rsidRPr="00027DF6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="00597942" w:rsidRPr="00027DF6">
        <w:rPr>
          <w:rFonts w:ascii="TH SarabunIT๙" w:hAnsi="TH SarabunIT๙" w:cs="TH SarabunIT๙"/>
          <w:sz w:val="32"/>
          <w:szCs w:val="32"/>
          <w:cs/>
        </w:rPr>
        <w:t>)</w:t>
      </w:r>
    </w:p>
    <w:p w14:paraId="0997010F" w14:textId="79F9CF03" w:rsidR="00597942" w:rsidRPr="00027DF6" w:rsidRDefault="0028795B" w:rsidP="00597942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597942" w:rsidRPr="00027DF6">
        <w:rPr>
          <w:rFonts w:ascii="TH SarabunIT๙" w:hAnsi="TH SarabunIT๙" w:cs="TH SarabunIT๙"/>
          <w:sz w:val="32"/>
          <w:szCs w:val="32"/>
          <w:cs/>
        </w:rPr>
        <w:t>รองปลัดองค์การบริหารส่วนตำบล</w:t>
      </w:r>
      <w:r w:rsidR="00597942">
        <w:rPr>
          <w:rFonts w:ascii="TH SarabunIT๙" w:hAnsi="TH SarabunIT๙" w:cs="TH SarabunIT๙" w:hint="cs"/>
          <w:sz w:val="32"/>
          <w:szCs w:val="32"/>
          <w:cs/>
        </w:rPr>
        <w:t xml:space="preserve">  รักษาราชการแทน</w:t>
      </w:r>
    </w:p>
    <w:p w14:paraId="2A655AB3" w14:textId="098B6968" w:rsidR="00027DF6" w:rsidRDefault="0028795B" w:rsidP="00027DF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27DF6" w:rsidRPr="00027DF6">
        <w:rPr>
          <w:rFonts w:ascii="TH SarabunIT๙" w:hAnsi="TH SarabunIT๙" w:cs="TH SarabunIT๙"/>
          <w:sz w:val="32"/>
          <w:szCs w:val="32"/>
          <w:cs/>
        </w:rPr>
        <w:t>ปลัดองค์การบริหารส่วนตำบลทองเอน</w:t>
      </w:r>
    </w:p>
    <w:p w14:paraId="41F42B90" w14:textId="69C5BCF0" w:rsidR="00597942" w:rsidRPr="00027DF6" w:rsidRDefault="00597942" w:rsidP="00027DF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F64797A" w14:textId="77777777" w:rsidR="00027DF6" w:rsidRPr="00027DF6" w:rsidRDefault="00027DF6" w:rsidP="00027DF6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27DF6">
        <w:rPr>
          <w:rFonts w:ascii="TH SarabunIT๙" w:hAnsi="TH SarabunIT๙" w:cs="TH SarabunIT๙" w:hint="cs"/>
          <w:b/>
          <w:bCs/>
          <w:sz w:val="32"/>
          <w:szCs w:val="32"/>
          <w:cs/>
        </w:rPr>
        <w:t>ความเห็นของนายกองค์การบริหารส่วนตำบลทองเอน</w:t>
      </w:r>
    </w:p>
    <w:p w14:paraId="6C9508C5" w14:textId="181B3D9B" w:rsidR="00027DF6" w:rsidRPr="00027DF6" w:rsidRDefault="00027DF6" w:rsidP="00027DF6">
      <w:pPr>
        <w:rPr>
          <w:rFonts w:ascii="TH SarabunIT๙" w:hAnsi="TH SarabunIT๙" w:cs="TH SarabunIT๙"/>
          <w:sz w:val="32"/>
          <w:szCs w:val="32"/>
        </w:rPr>
      </w:pPr>
      <w:r w:rsidRPr="00027DF6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</w:t>
      </w:r>
    </w:p>
    <w:p w14:paraId="2C7E6A66" w14:textId="13C8E7B6" w:rsidR="00027DF6" w:rsidRPr="00027DF6" w:rsidRDefault="00027DF6" w:rsidP="00027DF6">
      <w:pPr>
        <w:rPr>
          <w:rFonts w:ascii="TH SarabunIT๙" w:hAnsi="TH SarabunIT๙" w:cs="TH SarabunIT๙"/>
          <w:sz w:val="32"/>
          <w:szCs w:val="32"/>
        </w:rPr>
      </w:pPr>
      <w:r w:rsidRPr="00027DF6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</w:t>
      </w:r>
    </w:p>
    <w:p w14:paraId="08C49636" w14:textId="073A6D8B" w:rsidR="00027DF6" w:rsidRPr="00027DF6" w:rsidRDefault="009305F1" w:rsidP="00027DF6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4112" behindDoc="1" locked="0" layoutInCell="1" allowOverlap="1" wp14:anchorId="3CED0DA6" wp14:editId="781C5A48">
            <wp:simplePos x="0" y="0"/>
            <wp:positionH relativeFrom="column">
              <wp:posOffset>2463165</wp:posOffset>
            </wp:positionH>
            <wp:positionV relativeFrom="paragraph">
              <wp:posOffset>79375</wp:posOffset>
            </wp:positionV>
            <wp:extent cx="1609725" cy="477520"/>
            <wp:effectExtent l="0" t="0" r="9525" b="0"/>
            <wp:wrapNone/>
            <wp:docPr id="181512826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128263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477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C35035" w14:textId="36707F2F" w:rsidR="00027DF6" w:rsidRDefault="00027DF6" w:rsidP="00027DF6">
      <w:pPr>
        <w:rPr>
          <w:rFonts w:ascii="TH SarabunIT๙" w:hAnsi="TH SarabunIT๙" w:cs="TH SarabunIT๙"/>
          <w:sz w:val="32"/>
          <w:szCs w:val="32"/>
        </w:rPr>
      </w:pPr>
    </w:p>
    <w:p w14:paraId="77E9031A" w14:textId="1ABFF586" w:rsidR="00027DF6" w:rsidRPr="00027DF6" w:rsidRDefault="0028795B" w:rsidP="00027DF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27DF6" w:rsidRPr="00027DF6">
        <w:rPr>
          <w:rFonts w:ascii="TH SarabunIT๙" w:hAnsi="TH SarabunIT๙" w:cs="TH SarabunIT๙"/>
          <w:sz w:val="32"/>
          <w:szCs w:val="32"/>
          <w:cs/>
        </w:rPr>
        <w:t>(นาย</w:t>
      </w:r>
      <w:r w:rsidR="00597942">
        <w:rPr>
          <w:rFonts w:ascii="TH SarabunIT๙" w:hAnsi="TH SarabunIT๙" w:cs="TH SarabunIT๙" w:hint="cs"/>
          <w:sz w:val="32"/>
          <w:szCs w:val="32"/>
          <w:cs/>
        </w:rPr>
        <w:t>ปัญญา  บุญเรือง</w:t>
      </w:r>
      <w:r w:rsidR="00027DF6" w:rsidRPr="00027DF6">
        <w:rPr>
          <w:rFonts w:ascii="TH SarabunIT๙" w:hAnsi="TH SarabunIT๙" w:cs="TH SarabunIT๙"/>
          <w:sz w:val="32"/>
          <w:szCs w:val="32"/>
          <w:cs/>
        </w:rPr>
        <w:t>)</w:t>
      </w:r>
    </w:p>
    <w:p w14:paraId="5B350C47" w14:textId="3D882209" w:rsidR="00027DF6" w:rsidRPr="00027DF6" w:rsidRDefault="0028795B" w:rsidP="00027DF6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27DF6" w:rsidRPr="00027DF6">
        <w:rPr>
          <w:rFonts w:ascii="TH SarabunIT๙" w:hAnsi="TH SarabunIT๙" w:cs="TH SarabunIT๙"/>
          <w:sz w:val="32"/>
          <w:szCs w:val="32"/>
          <w:cs/>
        </w:rPr>
        <w:t>นายกองค์การบริหารส่วนตำบลทองเอน</w:t>
      </w:r>
      <w:r w:rsidR="00027DF6" w:rsidRPr="00027DF6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1D24D91C" w14:textId="30656540" w:rsidR="00027DF6" w:rsidRDefault="00027DF6" w:rsidP="00027DF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7AC1415" w14:textId="52FB9F67" w:rsidR="00597942" w:rsidRPr="00E31048" w:rsidRDefault="003F21E3" w:rsidP="00E31048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E31048">
        <w:rPr>
          <w:rFonts w:ascii="TH SarabunIT๙" w:hAnsi="TH SarabunIT๙" w:cs="TH SarabunIT๙" w:hint="cs"/>
          <w:sz w:val="32"/>
          <w:szCs w:val="32"/>
          <w:cs/>
        </w:rPr>
        <w:t>เอกสารแนบท้ายบันทึกข้อความ ที่ สห 73701/</w:t>
      </w:r>
      <w:r w:rsidR="0041598B">
        <w:rPr>
          <w:rFonts w:ascii="TH SarabunIT๙" w:hAnsi="TH SarabunIT๙" w:cs="TH SarabunIT๙" w:hint="cs"/>
          <w:sz w:val="32"/>
          <w:szCs w:val="32"/>
          <w:cs/>
        </w:rPr>
        <w:t>1570</w:t>
      </w:r>
      <w:r w:rsidRPr="00E31048">
        <w:rPr>
          <w:rFonts w:ascii="TH SarabunIT๙" w:hAnsi="TH SarabunIT๙" w:cs="TH SarabunIT๙" w:hint="cs"/>
          <w:sz w:val="32"/>
          <w:szCs w:val="32"/>
          <w:cs/>
        </w:rPr>
        <w:t xml:space="preserve">    ลงวันที่ </w:t>
      </w:r>
      <w:r w:rsidR="0041598B">
        <w:rPr>
          <w:rFonts w:ascii="TH SarabunIT๙" w:hAnsi="TH SarabunIT๙" w:cs="TH SarabunIT๙" w:hint="cs"/>
          <w:sz w:val="32"/>
          <w:szCs w:val="32"/>
          <w:cs/>
        </w:rPr>
        <w:t>11</w:t>
      </w:r>
      <w:r w:rsidRPr="00E31048">
        <w:rPr>
          <w:rFonts w:ascii="TH SarabunIT๙" w:hAnsi="TH SarabunIT๙" w:cs="TH SarabunIT๙" w:hint="cs"/>
          <w:sz w:val="32"/>
          <w:szCs w:val="32"/>
          <w:cs/>
        </w:rPr>
        <w:t xml:space="preserve">  สิงหาคม </w:t>
      </w:r>
      <w:r w:rsidR="008742A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31048">
        <w:rPr>
          <w:rFonts w:ascii="TH SarabunIT๙" w:hAnsi="TH SarabunIT๙" w:cs="TH SarabunIT๙" w:hint="cs"/>
          <w:sz w:val="32"/>
          <w:szCs w:val="32"/>
          <w:cs/>
        </w:rPr>
        <w:t xml:space="preserve">2566                  </w:t>
      </w:r>
    </w:p>
    <w:sectPr w:rsidR="00597942" w:rsidRPr="00E31048" w:rsidSect="00400A4D">
      <w:pgSz w:w="11906" w:h="16838" w:code="9"/>
      <w:pgMar w:top="851" w:right="1134" w:bottom="142" w:left="1701" w:header="397" w:footer="306" w:gutter="0"/>
      <w:pgNumType w:fmt="thaiNumber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E586B3" w14:textId="77777777" w:rsidR="00386541" w:rsidRDefault="00386541">
      <w:r>
        <w:separator/>
      </w:r>
    </w:p>
  </w:endnote>
  <w:endnote w:type="continuationSeparator" w:id="0">
    <w:p w14:paraId="2CB1B173" w14:textId="77777777" w:rsidR="00386541" w:rsidRDefault="003865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3FD9C0" w14:textId="77777777" w:rsidR="00386541" w:rsidRDefault="00386541">
      <w:r>
        <w:separator/>
      </w:r>
    </w:p>
  </w:footnote>
  <w:footnote w:type="continuationSeparator" w:id="0">
    <w:p w14:paraId="57FBF8FC" w14:textId="77777777" w:rsidR="00386541" w:rsidRDefault="0038654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00EB"/>
    <w:rsid w:val="000009B3"/>
    <w:rsid w:val="00007AF3"/>
    <w:rsid w:val="000100F6"/>
    <w:rsid w:val="00027DF6"/>
    <w:rsid w:val="00041424"/>
    <w:rsid w:val="00047A73"/>
    <w:rsid w:val="00047E46"/>
    <w:rsid w:val="00055E5F"/>
    <w:rsid w:val="0006583D"/>
    <w:rsid w:val="000710A8"/>
    <w:rsid w:val="000836EB"/>
    <w:rsid w:val="00086B42"/>
    <w:rsid w:val="000B3FDB"/>
    <w:rsid w:val="000B466B"/>
    <w:rsid w:val="000B72FA"/>
    <w:rsid w:val="000B767E"/>
    <w:rsid w:val="000C2831"/>
    <w:rsid w:val="000C5236"/>
    <w:rsid w:val="000D145D"/>
    <w:rsid w:val="000D658D"/>
    <w:rsid w:val="000E2C47"/>
    <w:rsid w:val="000E3A26"/>
    <w:rsid w:val="000F3E21"/>
    <w:rsid w:val="000F6800"/>
    <w:rsid w:val="00107DC9"/>
    <w:rsid w:val="00120327"/>
    <w:rsid w:val="00134A4B"/>
    <w:rsid w:val="0014187A"/>
    <w:rsid w:val="0015443D"/>
    <w:rsid w:val="00160EDF"/>
    <w:rsid w:val="00174B53"/>
    <w:rsid w:val="00182E28"/>
    <w:rsid w:val="001878BA"/>
    <w:rsid w:val="00193FB7"/>
    <w:rsid w:val="0019792F"/>
    <w:rsid w:val="001A236F"/>
    <w:rsid w:val="001B6BD6"/>
    <w:rsid w:val="001C364D"/>
    <w:rsid w:val="001D2D8E"/>
    <w:rsid w:val="001D571C"/>
    <w:rsid w:val="001D7E59"/>
    <w:rsid w:val="001D7EE2"/>
    <w:rsid w:val="001F04C5"/>
    <w:rsid w:val="001F1F6F"/>
    <w:rsid w:val="001F5E85"/>
    <w:rsid w:val="001F7D92"/>
    <w:rsid w:val="0020249E"/>
    <w:rsid w:val="00207D5F"/>
    <w:rsid w:val="00211BAF"/>
    <w:rsid w:val="00212956"/>
    <w:rsid w:val="00216E37"/>
    <w:rsid w:val="00217B39"/>
    <w:rsid w:val="00223EB7"/>
    <w:rsid w:val="00232F11"/>
    <w:rsid w:val="00234405"/>
    <w:rsid w:val="00235F23"/>
    <w:rsid w:val="00236EDF"/>
    <w:rsid w:val="00244181"/>
    <w:rsid w:val="00246F2C"/>
    <w:rsid w:val="002472EB"/>
    <w:rsid w:val="002573BB"/>
    <w:rsid w:val="00271F96"/>
    <w:rsid w:val="002727E5"/>
    <w:rsid w:val="002747A4"/>
    <w:rsid w:val="002754BC"/>
    <w:rsid w:val="0028795B"/>
    <w:rsid w:val="00292644"/>
    <w:rsid w:val="002A2D15"/>
    <w:rsid w:val="002A2F2C"/>
    <w:rsid w:val="002A6431"/>
    <w:rsid w:val="002B10AB"/>
    <w:rsid w:val="002B61F6"/>
    <w:rsid w:val="002C0C06"/>
    <w:rsid w:val="002D0C13"/>
    <w:rsid w:val="002D52A7"/>
    <w:rsid w:val="002D6598"/>
    <w:rsid w:val="002E1EB8"/>
    <w:rsid w:val="002F07D1"/>
    <w:rsid w:val="002F20E1"/>
    <w:rsid w:val="002F2539"/>
    <w:rsid w:val="00320602"/>
    <w:rsid w:val="00325515"/>
    <w:rsid w:val="003348F0"/>
    <w:rsid w:val="003413C3"/>
    <w:rsid w:val="003424CA"/>
    <w:rsid w:val="00350327"/>
    <w:rsid w:val="00355F74"/>
    <w:rsid w:val="00381E27"/>
    <w:rsid w:val="00385CC7"/>
    <w:rsid w:val="00386541"/>
    <w:rsid w:val="00387B20"/>
    <w:rsid w:val="00395C45"/>
    <w:rsid w:val="003A54A5"/>
    <w:rsid w:val="003B0B81"/>
    <w:rsid w:val="003C53D5"/>
    <w:rsid w:val="003C64F8"/>
    <w:rsid w:val="003E5017"/>
    <w:rsid w:val="003E582F"/>
    <w:rsid w:val="003E61D6"/>
    <w:rsid w:val="003E73A6"/>
    <w:rsid w:val="003F21E3"/>
    <w:rsid w:val="003F5A73"/>
    <w:rsid w:val="00400A4D"/>
    <w:rsid w:val="0041598B"/>
    <w:rsid w:val="00423318"/>
    <w:rsid w:val="00425370"/>
    <w:rsid w:val="00426E4E"/>
    <w:rsid w:val="004470AA"/>
    <w:rsid w:val="004538EB"/>
    <w:rsid w:val="00456219"/>
    <w:rsid w:val="00480595"/>
    <w:rsid w:val="004844A5"/>
    <w:rsid w:val="00497633"/>
    <w:rsid w:val="004A40BB"/>
    <w:rsid w:val="004B0E42"/>
    <w:rsid w:val="004B4D7E"/>
    <w:rsid w:val="004B5453"/>
    <w:rsid w:val="004C18B1"/>
    <w:rsid w:val="004C53C8"/>
    <w:rsid w:val="004C6D00"/>
    <w:rsid w:val="004C7755"/>
    <w:rsid w:val="004C788A"/>
    <w:rsid w:val="004C7FCA"/>
    <w:rsid w:val="004E2FEE"/>
    <w:rsid w:val="004F086E"/>
    <w:rsid w:val="004F3D2D"/>
    <w:rsid w:val="004F4C0E"/>
    <w:rsid w:val="00506B44"/>
    <w:rsid w:val="00522768"/>
    <w:rsid w:val="00525B65"/>
    <w:rsid w:val="00526003"/>
    <w:rsid w:val="00537AE3"/>
    <w:rsid w:val="005416DA"/>
    <w:rsid w:val="005425A8"/>
    <w:rsid w:val="00551AD3"/>
    <w:rsid w:val="005549BC"/>
    <w:rsid w:val="00555DAF"/>
    <w:rsid w:val="0057403B"/>
    <w:rsid w:val="005768B5"/>
    <w:rsid w:val="00580EFD"/>
    <w:rsid w:val="00582885"/>
    <w:rsid w:val="0058714B"/>
    <w:rsid w:val="00597942"/>
    <w:rsid w:val="005B3CDE"/>
    <w:rsid w:val="005C6926"/>
    <w:rsid w:val="005E3330"/>
    <w:rsid w:val="005E6090"/>
    <w:rsid w:val="005F4EE0"/>
    <w:rsid w:val="00600EBD"/>
    <w:rsid w:val="0060340B"/>
    <w:rsid w:val="0060602C"/>
    <w:rsid w:val="00611E98"/>
    <w:rsid w:val="00612B51"/>
    <w:rsid w:val="00613DE2"/>
    <w:rsid w:val="00615589"/>
    <w:rsid w:val="00631A08"/>
    <w:rsid w:val="006324D6"/>
    <w:rsid w:val="0065021D"/>
    <w:rsid w:val="006505F0"/>
    <w:rsid w:val="00677F95"/>
    <w:rsid w:val="006A0A31"/>
    <w:rsid w:val="006A175C"/>
    <w:rsid w:val="006A4118"/>
    <w:rsid w:val="006B17F4"/>
    <w:rsid w:val="006B4B1D"/>
    <w:rsid w:val="006B72B7"/>
    <w:rsid w:val="006D16F7"/>
    <w:rsid w:val="006D2549"/>
    <w:rsid w:val="006D41D8"/>
    <w:rsid w:val="006D5090"/>
    <w:rsid w:val="006D7620"/>
    <w:rsid w:val="006D7E49"/>
    <w:rsid w:val="006E20BC"/>
    <w:rsid w:val="006E276C"/>
    <w:rsid w:val="006E31FA"/>
    <w:rsid w:val="0070377D"/>
    <w:rsid w:val="007143FB"/>
    <w:rsid w:val="007154B5"/>
    <w:rsid w:val="00725342"/>
    <w:rsid w:val="0075466E"/>
    <w:rsid w:val="007554D6"/>
    <w:rsid w:val="00760E26"/>
    <w:rsid w:val="00771B9E"/>
    <w:rsid w:val="007725D5"/>
    <w:rsid w:val="00774CFF"/>
    <w:rsid w:val="0078247F"/>
    <w:rsid w:val="00786F7B"/>
    <w:rsid w:val="007941B5"/>
    <w:rsid w:val="007955BD"/>
    <w:rsid w:val="007A094F"/>
    <w:rsid w:val="007A2F52"/>
    <w:rsid w:val="007A77CC"/>
    <w:rsid w:val="007B0FAD"/>
    <w:rsid w:val="007B51DE"/>
    <w:rsid w:val="007C370C"/>
    <w:rsid w:val="007C63D7"/>
    <w:rsid w:val="007D287B"/>
    <w:rsid w:val="007E48CA"/>
    <w:rsid w:val="007E6E95"/>
    <w:rsid w:val="007F1A71"/>
    <w:rsid w:val="007F6BDF"/>
    <w:rsid w:val="00804C90"/>
    <w:rsid w:val="0081047C"/>
    <w:rsid w:val="00811F04"/>
    <w:rsid w:val="00821FBE"/>
    <w:rsid w:val="0083325B"/>
    <w:rsid w:val="008333B3"/>
    <w:rsid w:val="00833892"/>
    <w:rsid w:val="00834D15"/>
    <w:rsid w:val="00837892"/>
    <w:rsid w:val="00841186"/>
    <w:rsid w:val="00843A04"/>
    <w:rsid w:val="008535D9"/>
    <w:rsid w:val="00862CFF"/>
    <w:rsid w:val="00862E4D"/>
    <w:rsid w:val="008652CB"/>
    <w:rsid w:val="0086677E"/>
    <w:rsid w:val="008720A2"/>
    <w:rsid w:val="00872307"/>
    <w:rsid w:val="008742A3"/>
    <w:rsid w:val="00885727"/>
    <w:rsid w:val="008A12B9"/>
    <w:rsid w:val="008A7350"/>
    <w:rsid w:val="008B5A10"/>
    <w:rsid w:val="008C7E57"/>
    <w:rsid w:val="008D01E2"/>
    <w:rsid w:val="008D25C6"/>
    <w:rsid w:val="008D5A09"/>
    <w:rsid w:val="008D7217"/>
    <w:rsid w:val="008D7E86"/>
    <w:rsid w:val="008E157A"/>
    <w:rsid w:val="008F67DF"/>
    <w:rsid w:val="008F6F9D"/>
    <w:rsid w:val="00904C2B"/>
    <w:rsid w:val="00915C82"/>
    <w:rsid w:val="00917D5F"/>
    <w:rsid w:val="009211C8"/>
    <w:rsid w:val="00921E9F"/>
    <w:rsid w:val="00922A6C"/>
    <w:rsid w:val="00923102"/>
    <w:rsid w:val="00927112"/>
    <w:rsid w:val="009305F1"/>
    <w:rsid w:val="009332A4"/>
    <w:rsid w:val="009400B7"/>
    <w:rsid w:val="0094588C"/>
    <w:rsid w:val="00946742"/>
    <w:rsid w:val="00946E2C"/>
    <w:rsid w:val="00950731"/>
    <w:rsid w:val="00951D06"/>
    <w:rsid w:val="0097453A"/>
    <w:rsid w:val="00977414"/>
    <w:rsid w:val="009813B5"/>
    <w:rsid w:val="009905F9"/>
    <w:rsid w:val="00990D85"/>
    <w:rsid w:val="00992E52"/>
    <w:rsid w:val="009A56B5"/>
    <w:rsid w:val="009A7FA0"/>
    <w:rsid w:val="009B3B17"/>
    <w:rsid w:val="009C3AEB"/>
    <w:rsid w:val="009C74E1"/>
    <w:rsid w:val="009D0538"/>
    <w:rsid w:val="009D21F6"/>
    <w:rsid w:val="009D3457"/>
    <w:rsid w:val="009D3EC8"/>
    <w:rsid w:val="009D74D7"/>
    <w:rsid w:val="009E4B05"/>
    <w:rsid w:val="009F1EE5"/>
    <w:rsid w:val="009F5448"/>
    <w:rsid w:val="00A01CBB"/>
    <w:rsid w:val="00A07DF8"/>
    <w:rsid w:val="00A10DAF"/>
    <w:rsid w:val="00A11EA6"/>
    <w:rsid w:val="00A262CA"/>
    <w:rsid w:val="00A262F6"/>
    <w:rsid w:val="00A37E74"/>
    <w:rsid w:val="00A60D81"/>
    <w:rsid w:val="00A64DF4"/>
    <w:rsid w:val="00A65E28"/>
    <w:rsid w:val="00A669D8"/>
    <w:rsid w:val="00A75B8F"/>
    <w:rsid w:val="00A841C7"/>
    <w:rsid w:val="00A8634A"/>
    <w:rsid w:val="00A90CDF"/>
    <w:rsid w:val="00A93670"/>
    <w:rsid w:val="00A97E58"/>
    <w:rsid w:val="00AA7BDA"/>
    <w:rsid w:val="00AB3BC8"/>
    <w:rsid w:val="00AB3D0C"/>
    <w:rsid w:val="00AB6041"/>
    <w:rsid w:val="00AC071D"/>
    <w:rsid w:val="00AC4217"/>
    <w:rsid w:val="00AD0725"/>
    <w:rsid w:val="00AE0951"/>
    <w:rsid w:val="00AE4267"/>
    <w:rsid w:val="00AF5B4F"/>
    <w:rsid w:val="00B002E5"/>
    <w:rsid w:val="00B14065"/>
    <w:rsid w:val="00B17A1E"/>
    <w:rsid w:val="00B17F3C"/>
    <w:rsid w:val="00B27E73"/>
    <w:rsid w:val="00B34783"/>
    <w:rsid w:val="00B37EDF"/>
    <w:rsid w:val="00B51B3E"/>
    <w:rsid w:val="00B54C52"/>
    <w:rsid w:val="00B5588C"/>
    <w:rsid w:val="00B6314B"/>
    <w:rsid w:val="00B67B3A"/>
    <w:rsid w:val="00B80B01"/>
    <w:rsid w:val="00B823E7"/>
    <w:rsid w:val="00B84631"/>
    <w:rsid w:val="00B8566C"/>
    <w:rsid w:val="00B857A1"/>
    <w:rsid w:val="00BA781D"/>
    <w:rsid w:val="00BB0F2E"/>
    <w:rsid w:val="00BD061E"/>
    <w:rsid w:val="00BD638F"/>
    <w:rsid w:val="00C00BD1"/>
    <w:rsid w:val="00C01951"/>
    <w:rsid w:val="00C03FA7"/>
    <w:rsid w:val="00C13F57"/>
    <w:rsid w:val="00C2565C"/>
    <w:rsid w:val="00C36425"/>
    <w:rsid w:val="00C36D11"/>
    <w:rsid w:val="00C40245"/>
    <w:rsid w:val="00C5131D"/>
    <w:rsid w:val="00C5225A"/>
    <w:rsid w:val="00C561B3"/>
    <w:rsid w:val="00C626B1"/>
    <w:rsid w:val="00C6665B"/>
    <w:rsid w:val="00C76134"/>
    <w:rsid w:val="00C84CB6"/>
    <w:rsid w:val="00C87E7C"/>
    <w:rsid w:val="00C91C50"/>
    <w:rsid w:val="00C93087"/>
    <w:rsid w:val="00C94909"/>
    <w:rsid w:val="00C95BBA"/>
    <w:rsid w:val="00C975D1"/>
    <w:rsid w:val="00CB0724"/>
    <w:rsid w:val="00CC1523"/>
    <w:rsid w:val="00CE6749"/>
    <w:rsid w:val="00D01D03"/>
    <w:rsid w:val="00D01FE2"/>
    <w:rsid w:val="00D0337E"/>
    <w:rsid w:val="00D11AD7"/>
    <w:rsid w:val="00D138BD"/>
    <w:rsid w:val="00D17C9C"/>
    <w:rsid w:val="00D21603"/>
    <w:rsid w:val="00D264AA"/>
    <w:rsid w:val="00D339FA"/>
    <w:rsid w:val="00D35165"/>
    <w:rsid w:val="00D40857"/>
    <w:rsid w:val="00D40E4A"/>
    <w:rsid w:val="00D4689D"/>
    <w:rsid w:val="00D503EF"/>
    <w:rsid w:val="00D518B7"/>
    <w:rsid w:val="00D52D4C"/>
    <w:rsid w:val="00D5496A"/>
    <w:rsid w:val="00D54F1C"/>
    <w:rsid w:val="00D60159"/>
    <w:rsid w:val="00D6626B"/>
    <w:rsid w:val="00D705E8"/>
    <w:rsid w:val="00D83117"/>
    <w:rsid w:val="00DA0CAF"/>
    <w:rsid w:val="00DA1913"/>
    <w:rsid w:val="00DA49B7"/>
    <w:rsid w:val="00DB61C9"/>
    <w:rsid w:val="00DB741A"/>
    <w:rsid w:val="00DC6853"/>
    <w:rsid w:val="00DD267F"/>
    <w:rsid w:val="00DD499F"/>
    <w:rsid w:val="00DD528A"/>
    <w:rsid w:val="00DD59AE"/>
    <w:rsid w:val="00DE151B"/>
    <w:rsid w:val="00DF05F2"/>
    <w:rsid w:val="00DF45C6"/>
    <w:rsid w:val="00DF6610"/>
    <w:rsid w:val="00E028B9"/>
    <w:rsid w:val="00E26AC5"/>
    <w:rsid w:val="00E300EB"/>
    <w:rsid w:val="00E30CE3"/>
    <w:rsid w:val="00E31048"/>
    <w:rsid w:val="00E5093C"/>
    <w:rsid w:val="00E537F1"/>
    <w:rsid w:val="00E57F62"/>
    <w:rsid w:val="00E70ED4"/>
    <w:rsid w:val="00E93C27"/>
    <w:rsid w:val="00EA4C9B"/>
    <w:rsid w:val="00EB5645"/>
    <w:rsid w:val="00EC1979"/>
    <w:rsid w:val="00EC368B"/>
    <w:rsid w:val="00EE0C32"/>
    <w:rsid w:val="00EE11B5"/>
    <w:rsid w:val="00EF2900"/>
    <w:rsid w:val="00F05D60"/>
    <w:rsid w:val="00F06498"/>
    <w:rsid w:val="00F116A9"/>
    <w:rsid w:val="00F23720"/>
    <w:rsid w:val="00F239B1"/>
    <w:rsid w:val="00F2674B"/>
    <w:rsid w:val="00F32187"/>
    <w:rsid w:val="00F4094B"/>
    <w:rsid w:val="00F57925"/>
    <w:rsid w:val="00F70354"/>
    <w:rsid w:val="00F72E91"/>
    <w:rsid w:val="00F819F8"/>
    <w:rsid w:val="00F92927"/>
    <w:rsid w:val="00FA152D"/>
    <w:rsid w:val="00FA4F09"/>
    <w:rsid w:val="00FB3EF2"/>
    <w:rsid w:val="00FC1A53"/>
    <w:rsid w:val="00FC5112"/>
    <w:rsid w:val="00FD450A"/>
    <w:rsid w:val="00FE0C67"/>
    <w:rsid w:val="00FE243D"/>
    <w:rsid w:val="00FE6D0A"/>
    <w:rsid w:val="00FE7990"/>
    <w:rsid w:val="00FF0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557668F"/>
  <w15:chartTrackingRefBased/>
  <w15:docId w15:val="{D3EF0D02-FDEE-4EC1-983B-6705C5D3D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rsid w:val="00F57925"/>
    <w:rPr>
      <w:color w:val="800080"/>
      <w:u w:val="single"/>
    </w:rPr>
  </w:style>
  <w:style w:type="character" w:styleId="a4">
    <w:name w:val="Hyperlink"/>
    <w:rsid w:val="00C87E7C"/>
    <w:rPr>
      <w:color w:val="0000FF"/>
      <w:u w:val="single"/>
      <w:lang w:bidi="th-TH"/>
    </w:rPr>
  </w:style>
  <w:style w:type="paragraph" w:styleId="a5">
    <w:name w:val="header"/>
    <w:basedOn w:val="a"/>
    <w:rsid w:val="00D6626B"/>
    <w:pPr>
      <w:tabs>
        <w:tab w:val="center" w:pos="4153"/>
        <w:tab w:val="right" w:pos="8306"/>
      </w:tabs>
    </w:pPr>
  </w:style>
  <w:style w:type="character" w:styleId="a6">
    <w:name w:val="page number"/>
    <w:basedOn w:val="a0"/>
    <w:rsid w:val="00D6626B"/>
  </w:style>
  <w:style w:type="paragraph" w:styleId="a7">
    <w:name w:val="footer"/>
    <w:basedOn w:val="a"/>
    <w:rsid w:val="00D6626B"/>
    <w:pPr>
      <w:tabs>
        <w:tab w:val="center" w:pos="4153"/>
        <w:tab w:val="right" w:pos="8306"/>
      </w:tabs>
    </w:pPr>
  </w:style>
  <w:style w:type="paragraph" w:styleId="a8">
    <w:name w:val="Balloon Text"/>
    <w:basedOn w:val="a"/>
    <w:link w:val="a9"/>
    <w:rsid w:val="009813B5"/>
    <w:rPr>
      <w:rFonts w:ascii="Segoe UI" w:hAnsi="Segoe UI"/>
      <w:sz w:val="18"/>
      <w:szCs w:val="22"/>
    </w:rPr>
  </w:style>
  <w:style w:type="character" w:customStyle="1" w:styleId="a9">
    <w:name w:val="ข้อความบอลลูน อักขระ"/>
    <w:link w:val="a8"/>
    <w:rsid w:val="009813B5"/>
    <w:rPr>
      <w:rFonts w:ascii="Segoe UI" w:hAnsi="Segoe UI"/>
      <w:sz w:val="18"/>
      <w:szCs w:val="22"/>
    </w:rPr>
  </w:style>
  <w:style w:type="table" w:styleId="aa">
    <w:name w:val="Table Grid"/>
    <w:basedOn w:val="a1"/>
    <w:rsid w:val="00786F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522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5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3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wnloads\&#3627;&#3609;&#3633;&#3591;&#3626;&#3639;&#3629;&#3616;&#3634;&#3618;&#3651;&#3609;61.dot" TargetMode="Externa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D21B74-0C64-49D9-8D1B-8C7DEC933F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หนังสือภายใน61.dot</Template>
  <TotalTime>22</TotalTime>
  <Pages>10</Pages>
  <Words>3679</Words>
  <Characters>20971</Characters>
  <Application>Microsoft Office Word</Application>
  <DocSecurity>0</DocSecurity>
  <Lines>174</Lines>
  <Paragraphs>49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SPM</Company>
  <LinksUpToDate>false</LinksUpToDate>
  <CharactersWithSpaces>24601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Lenovo</cp:lastModifiedBy>
  <cp:revision>29</cp:revision>
  <cp:lastPrinted>2023-08-11T08:47:00Z</cp:lastPrinted>
  <dcterms:created xsi:type="dcterms:W3CDTF">2024-06-12T03:35:00Z</dcterms:created>
  <dcterms:modified xsi:type="dcterms:W3CDTF">2024-06-12T04:42:00Z</dcterms:modified>
</cp:coreProperties>
</file>